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340" w:rsidRPr="00F455D6" w:rsidRDefault="004C3340" w:rsidP="002F4099">
      <w:pPr>
        <w:pStyle w:val="NoSpacing"/>
        <w:jc w:val="right"/>
        <w:rPr>
          <w:rFonts w:ascii="Times New Roman" w:hAnsi="Times New Roman"/>
          <w:b/>
          <w:sz w:val="18"/>
          <w:szCs w:val="18"/>
        </w:rPr>
      </w:pPr>
      <w:r w:rsidRPr="00F455D6">
        <w:rPr>
          <w:rFonts w:ascii="Times New Roman" w:hAnsi="Times New Roman"/>
          <w:b/>
          <w:sz w:val="18"/>
          <w:szCs w:val="18"/>
        </w:rPr>
        <w:t>Приложение №1</w:t>
      </w:r>
    </w:p>
    <w:p w:rsidR="004C3340" w:rsidRPr="00F455D6" w:rsidRDefault="004C3340" w:rsidP="002F4099">
      <w:pPr>
        <w:pStyle w:val="NoSpacing"/>
        <w:jc w:val="right"/>
        <w:rPr>
          <w:rFonts w:ascii="Times New Roman" w:hAnsi="Times New Roman"/>
          <w:sz w:val="18"/>
          <w:szCs w:val="18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60"/>
        <w:gridCol w:w="2880"/>
        <w:gridCol w:w="3240"/>
      </w:tblGrid>
      <w:tr w:rsidR="004C3340" w:rsidRPr="00F455D6" w:rsidTr="000F0F0C">
        <w:tc>
          <w:tcPr>
            <w:tcW w:w="3960" w:type="dxa"/>
          </w:tcPr>
          <w:p w:rsidR="004C3340" w:rsidRPr="00F455D6" w:rsidRDefault="004C3340" w:rsidP="00157E28">
            <w:pPr>
              <w:pStyle w:val="NoSpacing"/>
              <w:spacing w:after="200"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455D6">
              <w:rPr>
                <w:rFonts w:ascii="Times New Roman" w:hAnsi="Times New Roman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2880" w:type="dxa"/>
          </w:tcPr>
          <w:p w:rsidR="004C3340" w:rsidRPr="00F455D6" w:rsidRDefault="004C3340" w:rsidP="00157E28">
            <w:pPr>
              <w:pStyle w:val="NoSpacing"/>
              <w:spacing w:after="200"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455D6">
              <w:rPr>
                <w:rFonts w:ascii="Times New Roman" w:hAnsi="Times New Roman"/>
                <w:sz w:val="18"/>
                <w:szCs w:val="18"/>
              </w:rPr>
              <w:t>Ед. изм.</w:t>
            </w:r>
          </w:p>
        </w:tc>
        <w:tc>
          <w:tcPr>
            <w:tcW w:w="3240" w:type="dxa"/>
          </w:tcPr>
          <w:p w:rsidR="004C3340" w:rsidRPr="00F455D6" w:rsidRDefault="004C3340" w:rsidP="00157E28">
            <w:pPr>
              <w:pStyle w:val="NoSpacing"/>
              <w:spacing w:after="200"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455D6">
              <w:rPr>
                <w:rFonts w:ascii="Times New Roman" w:hAnsi="Times New Roman"/>
                <w:sz w:val="18"/>
                <w:szCs w:val="18"/>
              </w:rPr>
              <w:t>Кол-во</w:t>
            </w:r>
          </w:p>
        </w:tc>
      </w:tr>
      <w:tr w:rsidR="004C3340" w:rsidRPr="00F455D6" w:rsidTr="000F0F0C">
        <w:trPr>
          <w:trHeight w:val="485"/>
        </w:trPr>
        <w:tc>
          <w:tcPr>
            <w:tcW w:w="3960" w:type="dxa"/>
            <w:vAlign w:val="center"/>
          </w:tcPr>
          <w:p w:rsidR="004C3340" w:rsidRPr="00F455D6" w:rsidRDefault="004C3340">
            <w:pPr>
              <w:rPr>
                <w:rFonts w:ascii="Times New Roman" w:hAnsi="Times New Roman"/>
                <w:color w:val="333333"/>
                <w:sz w:val="18"/>
                <w:szCs w:val="18"/>
                <w:shd w:val="clear" w:color="auto" w:fill="F9F9F9"/>
              </w:rPr>
            </w:pPr>
            <w:r w:rsidRPr="00F455D6">
              <w:rPr>
                <w:rFonts w:ascii="Times New Roman" w:hAnsi="Times New Roman"/>
                <w:color w:val="333333"/>
                <w:sz w:val="18"/>
                <w:szCs w:val="18"/>
                <w:shd w:val="clear" w:color="auto" w:fill="F9F9F9"/>
              </w:rPr>
              <w:t xml:space="preserve">Работы по пошиву </w:t>
            </w:r>
            <w:r>
              <w:rPr>
                <w:rFonts w:ascii="Times New Roman" w:hAnsi="Times New Roman"/>
                <w:color w:val="333333"/>
                <w:sz w:val="18"/>
                <w:szCs w:val="18"/>
                <w:shd w:val="clear" w:color="auto" w:fill="F9F9F9"/>
              </w:rPr>
              <w:t>зимн</w:t>
            </w:r>
            <w:r w:rsidRPr="00F455D6">
              <w:rPr>
                <w:rFonts w:ascii="Times New Roman" w:hAnsi="Times New Roman"/>
                <w:color w:val="333333"/>
                <w:sz w:val="18"/>
                <w:szCs w:val="18"/>
                <w:shd w:val="clear" w:color="auto" w:fill="F9F9F9"/>
              </w:rPr>
              <w:t>ей спецодежды для работников ГКП «Аксайжылукуат»</w:t>
            </w:r>
          </w:p>
        </w:tc>
        <w:tc>
          <w:tcPr>
            <w:tcW w:w="2880" w:type="dxa"/>
            <w:vAlign w:val="center"/>
          </w:tcPr>
          <w:p w:rsidR="004C3340" w:rsidRPr="00F455D6" w:rsidRDefault="004C3340">
            <w:pPr>
              <w:rPr>
                <w:rFonts w:ascii="Times New Roman" w:hAnsi="Times New Roman"/>
                <w:color w:val="333333"/>
                <w:sz w:val="18"/>
                <w:szCs w:val="18"/>
              </w:rPr>
            </w:pPr>
            <w:r w:rsidRPr="00F455D6">
              <w:rPr>
                <w:rFonts w:ascii="Times New Roman" w:hAnsi="Times New Roman"/>
                <w:color w:val="333333"/>
                <w:sz w:val="18"/>
                <w:szCs w:val="18"/>
              </w:rPr>
              <w:t>работа</w:t>
            </w:r>
          </w:p>
        </w:tc>
        <w:tc>
          <w:tcPr>
            <w:tcW w:w="3240" w:type="dxa"/>
            <w:vAlign w:val="center"/>
          </w:tcPr>
          <w:p w:rsidR="004C3340" w:rsidRPr="00F455D6" w:rsidRDefault="004C3340">
            <w:pPr>
              <w:rPr>
                <w:rFonts w:ascii="Times New Roman" w:hAnsi="Times New Roman"/>
                <w:color w:val="333333"/>
                <w:sz w:val="18"/>
                <w:szCs w:val="18"/>
              </w:rPr>
            </w:pPr>
            <w:r w:rsidRPr="00F455D6">
              <w:rPr>
                <w:rFonts w:ascii="Times New Roman" w:hAnsi="Times New Roman"/>
                <w:color w:val="333333"/>
                <w:sz w:val="18"/>
                <w:szCs w:val="18"/>
              </w:rPr>
              <w:t>1</w:t>
            </w:r>
          </w:p>
        </w:tc>
      </w:tr>
      <w:tr w:rsidR="004C3340" w:rsidRPr="00F455D6" w:rsidTr="000F0F0C">
        <w:trPr>
          <w:trHeight w:val="485"/>
        </w:trPr>
        <w:tc>
          <w:tcPr>
            <w:tcW w:w="3960" w:type="dxa"/>
            <w:vAlign w:val="center"/>
          </w:tcPr>
          <w:p w:rsidR="004C3340" w:rsidRPr="00F455D6" w:rsidRDefault="004C3340" w:rsidP="00F455D6">
            <w:pPr>
              <w:rPr>
                <w:rFonts w:ascii="Times New Roman" w:hAnsi="Times New Roman"/>
                <w:color w:val="333333"/>
                <w:sz w:val="18"/>
                <w:szCs w:val="18"/>
              </w:rPr>
            </w:pPr>
            <w:r w:rsidRPr="00F455D6">
              <w:rPr>
                <w:rFonts w:ascii="Times New Roman" w:hAnsi="Times New Roman"/>
                <w:color w:val="333333"/>
                <w:sz w:val="18"/>
                <w:szCs w:val="18"/>
              </w:rPr>
              <w:t xml:space="preserve">Костюм </w:t>
            </w:r>
            <w:r>
              <w:rPr>
                <w:rFonts w:ascii="Times New Roman" w:hAnsi="Times New Roman"/>
                <w:color w:val="333333"/>
                <w:sz w:val="18"/>
                <w:szCs w:val="18"/>
              </w:rPr>
              <w:t>зимн</w:t>
            </w:r>
            <w:r w:rsidRPr="00F455D6">
              <w:rPr>
                <w:rFonts w:ascii="Times New Roman" w:hAnsi="Times New Roman"/>
                <w:color w:val="333333"/>
                <w:sz w:val="18"/>
                <w:szCs w:val="18"/>
              </w:rPr>
              <w:t xml:space="preserve">ий раздельный (куртка+брюки на лямках), цвет синий со светоотражающими лентами, надпись на спине куртки ГКП «Аксайжылукуат»  </w:t>
            </w:r>
          </w:p>
        </w:tc>
        <w:tc>
          <w:tcPr>
            <w:tcW w:w="2880" w:type="dxa"/>
            <w:vAlign w:val="center"/>
          </w:tcPr>
          <w:p w:rsidR="004C3340" w:rsidRPr="00F455D6" w:rsidRDefault="004C3340">
            <w:pPr>
              <w:rPr>
                <w:rFonts w:ascii="Times New Roman" w:hAnsi="Times New Roman"/>
                <w:color w:val="333333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 w:rsidR="004C3340" w:rsidRPr="00F455D6" w:rsidRDefault="004C3340">
            <w:pPr>
              <w:rPr>
                <w:rFonts w:ascii="Times New Roman" w:hAnsi="Times New Roman"/>
                <w:color w:val="333333"/>
                <w:sz w:val="18"/>
                <w:szCs w:val="18"/>
              </w:rPr>
            </w:pPr>
          </w:p>
        </w:tc>
      </w:tr>
    </w:tbl>
    <w:p w:rsidR="004C3340" w:rsidRDefault="004C3340" w:rsidP="00F455D6">
      <w:pPr>
        <w:pStyle w:val="NoSpacing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120 комплектов</w:t>
      </w:r>
    </w:p>
    <w:p w:rsidR="004C3340" w:rsidRPr="00F455D6" w:rsidRDefault="004C3340" w:rsidP="00F455D6">
      <w:pPr>
        <w:pStyle w:val="NoSpacing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Размеры и рост согласовать с Заказчиком.</w:t>
      </w:r>
    </w:p>
    <w:p w:rsidR="004C3340" w:rsidRPr="00F455D6" w:rsidRDefault="004C3340" w:rsidP="00250F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eastAsia="ru-RU"/>
        </w:rPr>
      </w:pPr>
    </w:p>
    <w:sectPr w:rsidR="004C3340" w:rsidRPr="00F455D6" w:rsidSect="00E6466D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6A6A65"/>
    <w:multiLevelType w:val="hybridMultilevel"/>
    <w:tmpl w:val="743476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4004"/>
    <w:rsid w:val="0000047E"/>
    <w:rsid w:val="00000B04"/>
    <w:rsid w:val="00001341"/>
    <w:rsid w:val="00004417"/>
    <w:rsid w:val="00006500"/>
    <w:rsid w:val="00007562"/>
    <w:rsid w:val="0001290C"/>
    <w:rsid w:val="0001436A"/>
    <w:rsid w:val="0001535C"/>
    <w:rsid w:val="00015FFE"/>
    <w:rsid w:val="000212BB"/>
    <w:rsid w:val="00021FE6"/>
    <w:rsid w:val="00024A01"/>
    <w:rsid w:val="000262A3"/>
    <w:rsid w:val="00027B41"/>
    <w:rsid w:val="000317B9"/>
    <w:rsid w:val="00031FF1"/>
    <w:rsid w:val="00037ED3"/>
    <w:rsid w:val="00041A65"/>
    <w:rsid w:val="00043A16"/>
    <w:rsid w:val="0004417C"/>
    <w:rsid w:val="000453B5"/>
    <w:rsid w:val="00047C76"/>
    <w:rsid w:val="000508F4"/>
    <w:rsid w:val="00051D60"/>
    <w:rsid w:val="000529F7"/>
    <w:rsid w:val="00061A82"/>
    <w:rsid w:val="00065FEB"/>
    <w:rsid w:val="000731F5"/>
    <w:rsid w:val="000760C6"/>
    <w:rsid w:val="00080DDB"/>
    <w:rsid w:val="00086E2A"/>
    <w:rsid w:val="00087E2D"/>
    <w:rsid w:val="00090AE9"/>
    <w:rsid w:val="000943B0"/>
    <w:rsid w:val="00095B74"/>
    <w:rsid w:val="000A1F29"/>
    <w:rsid w:val="000A2501"/>
    <w:rsid w:val="000A4F20"/>
    <w:rsid w:val="000A5F0D"/>
    <w:rsid w:val="000A7137"/>
    <w:rsid w:val="000B10BD"/>
    <w:rsid w:val="000B26F9"/>
    <w:rsid w:val="000B2A01"/>
    <w:rsid w:val="000B65B9"/>
    <w:rsid w:val="000C26F8"/>
    <w:rsid w:val="000C4C91"/>
    <w:rsid w:val="000C5EF8"/>
    <w:rsid w:val="000D3C28"/>
    <w:rsid w:val="000D75F6"/>
    <w:rsid w:val="000D7618"/>
    <w:rsid w:val="000E4DB2"/>
    <w:rsid w:val="000E58D9"/>
    <w:rsid w:val="000E5DB0"/>
    <w:rsid w:val="000E5F9F"/>
    <w:rsid w:val="000E6200"/>
    <w:rsid w:val="000E7B42"/>
    <w:rsid w:val="000F0F0C"/>
    <w:rsid w:val="000F2A78"/>
    <w:rsid w:val="000F6BA4"/>
    <w:rsid w:val="000F6EE5"/>
    <w:rsid w:val="00101F26"/>
    <w:rsid w:val="00102F81"/>
    <w:rsid w:val="001059F7"/>
    <w:rsid w:val="00105DAF"/>
    <w:rsid w:val="00105E2B"/>
    <w:rsid w:val="001078A6"/>
    <w:rsid w:val="0011061C"/>
    <w:rsid w:val="00114C79"/>
    <w:rsid w:val="00116C23"/>
    <w:rsid w:val="0012271E"/>
    <w:rsid w:val="00122EE2"/>
    <w:rsid w:val="00123F83"/>
    <w:rsid w:val="00124C64"/>
    <w:rsid w:val="00127CD5"/>
    <w:rsid w:val="001300AE"/>
    <w:rsid w:val="00130D0F"/>
    <w:rsid w:val="001350E1"/>
    <w:rsid w:val="00136A93"/>
    <w:rsid w:val="0014090B"/>
    <w:rsid w:val="0014593F"/>
    <w:rsid w:val="001506A7"/>
    <w:rsid w:val="00151984"/>
    <w:rsid w:val="0015438A"/>
    <w:rsid w:val="0015775D"/>
    <w:rsid w:val="00157E28"/>
    <w:rsid w:val="00163070"/>
    <w:rsid w:val="001631ED"/>
    <w:rsid w:val="0016484A"/>
    <w:rsid w:val="001709A0"/>
    <w:rsid w:val="0017222B"/>
    <w:rsid w:val="00176345"/>
    <w:rsid w:val="00185506"/>
    <w:rsid w:val="00185581"/>
    <w:rsid w:val="001861FC"/>
    <w:rsid w:val="00186CA9"/>
    <w:rsid w:val="00187E31"/>
    <w:rsid w:val="00191755"/>
    <w:rsid w:val="00191E33"/>
    <w:rsid w:val="0019301B"/>
    <w:rsid w:val="001A0583"/>
    <w:rsid w:val="001A1F90"/>
    <w:rsid w:val="001A355C"/>
    <w:rsid w:val="001A48C5"/>
    <w:rsid w:val="001A5BB4"/>
    <w:rsid w:val="001B19C1"/>
    <w:rsid w:val="001B1E54"/>
    <w:rsid w:val="001B2EB3"/>
    <w:rsid w:val="001B39EE"/>
    <w:rsid w:val="001B49E7"/>
    <w:rsid w:val="001C2DBB"/>
    <w:rsid w:val="001C799A"/>
    <w:rsid w:val="001D22A5"/>
    <w:rsid w:val="001D2E46"/>
    <w:rsid w:val="001D3FC8"/>
    <w:rsid w:val="001D55C7"/>
    <w:rsid w:val="001E18CA"/>
    <w:rsid w:val="001E2E20"/>
    <w:rsid w:val="001E627A"/>
    <w:rsid w:val="001E7FEF"/>
    <w:rsid w:val="001F00AA"/>
    <w:rsid w:val="001F2AA0"/>
    <w:rsid w:val="001F2DC4"/>
    <w:rsid w:val="001F54BF"/>
    <w:rsid w:val="00204B60"/>
    <w:rsid w:val="00206759"/>
    <w:rsid w:val="002077CF"/>
    <w:rsid w:val="00211A17"/>
    <w:rsid w:val="002132A1"/>
    <w:rsid w:val="00216638"/>
    <w:rsid w:val="00230080"/>
    <w:rsid w:val="002306A1"/>
    <w:rsid w:val="00231D1C"/>
    <w:rsid w:val="002327BF"/>
    <w:rsid w:val="00232C61"/>
    <w:rsid w:val="0023363C"/>
    <w:rsid w:val="00236A22"/>
    <w:rsid w:val="002426CA"/>
    <w:rsid w:val="00242EF3"/>
    <w:rsid w:val="00243AAC"/>
    <w:rsid w:val="00246BDE"/>
    <w:rsid w:val="00250284"/>
    <w:rsid w:val="00250FDB"/>
    <w:rsid w:val="002526B5"/>
    <w:rsid w:val="00256047"/>
    <w:rsid w:val="00256FBF"/>
    <w:rsid w:val="002630B9"/>
    <w:rsid w:val="00263B96"/>
    <w:rsid w:val="002660BC"/>
    <w:rsid w:val="00266F51"/>
    <w:rsid w:val="00267C2A"/>
    <w:rsid w:val="002750E2"/>
    <w:rsid w:val="00277628"/>
    <w:rsid w:val="002936FC"/>
    <w:rsid w:val="002973FF"/>
    <w:rsid w:val="002A1678"/>
    <w:rsid w:val="002A1F50"/>
    <w:rsid w:val="002A27BD"/>
    <w:rsid w:val="002A2BEE"/>
    <w:rsid w:val="002A3A0F"/>
    <w:rsid w:val="002A3B32"/>
    <w:rsid w:val="002A675C"/>
    <w:rsid w:val="002A74D7"/>
    <w:rsid w:val="002A790C"/>
    <w:rsid w:val="002B26C5"/>
    <w:rsid w:val="002B75A7"/>
    <w:rsid w:val="002C1F2E"/>
    <w:rsid w:val="002C2510"/>
    <w:rsid w:val="002C6212"/>
    <w:rsid w:val="002C6DA2"/>
    <w:rsid w:val="002D1B49"/>
    <w:rsid w:val="002D228B"/>
    <w:rsid w:val="002D307A"/>
    <w:rsid w:val="002D4FDB"/>
    <w:rsid w:val="002D6E0A"/>
    <w:rsid w:val="002D7BFF"/>
    <w:rsid w:val="002E176E"/>
    <w:rsid w:val="002E1D84"/>
    <w:rsid w:val="002E3A70"/>
    <w:rsid w:val="002E6845"/>
    <w:rsid w:val="002E6F80"/>
    <w:rsid w:val="002F19F4"/>
    <w:rsid w:val="002F2108"/>
    <w:rsid w:val="002F4099"/>
    <w:rsid w:val="002F6A35"/>
    <w:rsid w:val="00300FE8"/>
    <w:rsid w:val="0030560C"/>
    <w:rsid w:val="00305D0A"/>
    <w:rsid w:val="00310116"/>
    <w:rsid w:val="003103EB"/>
    <w:rsid w:val="0031122A"/>
    <w:rsid w:val="00312242"/>
    <w:rsid w:val="00313D4C"/>
    <w:rsid w:val="003140A4"/>
    <w:rsid w:val="00320299"/>
    <w:rsid w:val="0032193A"/>
    <w:rsid w:val="003220FC"/>
    <w:rsid w:val="0032677C"/>
    <w:rsid w:val="00334B82"/>
    <w:rsid w:val="00335076"/>
    <w:rsid w:val="00336EC8"/>
    <w:rsid w:val="003455FA"/>
    <w:rsid w:val="0035442F"/>
    <w:rsid w:val="003570E1"/>
    <w:rsid w:val="00361574"/>
    <w:rsid w:val="003622A6"/>
    <w:rsid w:val="00367768"/>
    <w:rsid w:val="00370167"/>
    <w:rsid w:val="003704FC"/>
    <w:rsid w:val="00374192"/>
    <w:rsid w:val="00374C0D"/>
    <w:rsid w:val="00381BF9"/>
    <w:rsid w:val="00381F05"/>
    <w:rsid w:val="003879C9"/>
    <w:rsid w:val="003904FE"/>
    <w:rsid w:val="00390BFD"/>
    <w:rsid w:val="003A5C54"/>
    <w:rsid w:val="003A631D"/>
    <w:rsid w:val="003B0D13"/>
    <w:rsid w:val="003C0484"/>
    <w:rsid w:val="003C3D24"/>
    <w:rsid w:val="003C4B46"/>
    <w:rsid w:val="003D11EE"/>
    <w:rsid w:val="003D133B"/>
    <w:rsid w:val="003D15D8"/>
    <w:rsid w:val="003D7346"/>
    <w:rsid w:val="003E1AB3"/>
    <w:rsid w:val="003E6737"/>
    <w:rsid w:val="003E7002"/>
    <w:rsid w:val="00401F2B"/>
    <w:rsid w:val="0040278B"/>
    <w:rsid w:val="004028B6"/>
    <w:rsid w:val="00403663"/>
    <w:rsid w:val="00404DA4"/>
    <w:rsid w:val="00404DE2"/>
    <w:rsid w:val="004130C8"/>
    <w:rsid w:val="00414371"/>
    <w:rsid w:val="00420E00"/>
    <w:rsid w:val="00424201"/>
    <w:rsid w:val="00431557"/>
    <w:rsid w:val="004315CB"/>
    <w:rsid w:val="00433BE0"/>
    <w:rsid w:val="004349A9"/>
    <w:rsid w:val="00436624"/>
    <w:rsid w:val="00440938"/>
    <w:rsid w:val="00442E8F"/>
    <w:rsid w:val="00443397"/>
    <w:rsid w:val="00444AA8"/>
    <w:rsid w:val="00444C91"/>
    <w:rsid w:val="00446517"/>
    <w:rsid w:val="00446B34"/>
    <w:rsid w:val="00451070"/>
    <w:rsid w:val="00452D50"/>
    <w:rsid w:val="00464044"/>
    <w:rsid w:val="004641B1"/>
    <w:rsid w:val="004655BB"/>
    <w:rsid w:val="00466A4D"/>
    <w:rsid w:val="0047176D"/>
    <w:rsid w:val="00472241"/>
    <w:rsid w:val="004731D6"/>
    <w:rsid w:val="00475723"/>
    <w:rsid w:val="00484447"/>
    <w:rsid w:val="0048683C"/>
    <w:rsid w:val="0048715A"/>
    <w:rsid w:val="00487B53"/>
    <w:rsid w:val="0049310A"/>
    <w:rsid w:val="00493E7E"/>
    <w:rsid w:val="00496A56"/>
    <w:rsid w:val="00497C5F"/>
    <w:rsid w:val="004A020C"/>
    <w:rsid w:val="004A09BA"/>
    <w:rsid w:val="004A4C44"/>
    <w:rsid w:val="004B105A"/>
    <w:rsid w:val="004B5397"/>
    <w:rsid w:val="004B66B0"/>
    <w:rsid w:val="004C013C"/>
    <w:rsid w:val="004C1966"/>
    <w:rsid w:val="004C1A8E"/>
    <w:rsid w:val="004C3340"/>
    <w:rsid w:val="004C5007"/>
    <w:rsid w:val="004C69F4"/>
    <w:rsid w:val="004C7558"/>
    <w:rsid w:val="004D22A0"/>
    <w:rsid w:val="004D50F8"/>
    <w:rsid w:val="004D6089"/>
    <w:rsid w:val="004E4983"/>
    <w:rsid w:val="004E6F0A"/>
    <w:rsid w:val="004F199B"/>
    <w:rsid w:val="00500F05"/>
    <w:rsid w:val="00501264"/>
    <w:rsid w:val="0050180D"/>
    <w:rsid w:val="005019CA"/>
    <w:rsid w:val="00512AEB"/>
    <w:rsid w:val="00513ED5"/>
    <w:rsid w:val="00513EE7"/>
    <w:rsid w:val="0052079D"/>
    <w:rsid w:val="00524FC8"/>
    <w:rsid w:val="005257D8"/>
    <w:rsid w:val="00525D02"/>
    <w:rsid w:val="00526C51"/>
    <w:rsid w:val="00530FF3"/>
    <w:rsid w:val="00534F83"/>
    <w:rsid w:val="00535572"/>
    <w:rsid w:val="00543431"/>
    <w:rsid w:val="00547227"/>
    <w:rsid w:val="00556D09"/>
    <w:rsid w:val="00560E64"/>
    <w:rsid w:val="0056106D"/>
    <w:rsid w:val="0056128E"/>
    <w:rsid w:val="005612DE"/>
    <w:rsid w:val="005615E8"/>
    <w:rsid w:val="00561783"/>
    <w:rsid w:val="005630F6"/>
    <w:rsid w:val="00567212"/>
    <w:rsid w:val="00567FC4"/>
    <w:rsid w:val="00571A80"/>
    <w:rsid w:val="00573A3C"/>
    <w:rsid w:val="005770FC"/>
    <w:rsid w:val="00584979"/>
    <w:rsid w:val="0058768D"/>
    <w:rsid w:val="005A0A74"/>
    <w:rsid w:val="005A129C"/>
    <w:rsid w:val="005A2C36"/>
    <w:rsid w:val="005A4440"/>
    <w:rsid w:val="005A6C94"/>
    <w:rsid w:val="005B1D39"/>
    <w:rsid w:val="005B45F1"/>
    <w:rsid w:val="005B5201"/>
    <w:rsid w:val="005B7147"/>
    <w:rsid w:val="005C57CB"/>
    <w:rsid w:val="005C615B"/>
    <w:rsid w:val="005C6347"/>
    <w:rsid w:val="005C66C7"/>
    <w:rsid w:val="005D7BFE"/>
    <w:rsid w:val="005E0762"/>
    <w:rsid w:val="005E3378"/>
    <w:rsid w:val="005E5F56"/>
    <w:rsid w:val="005E6E42"/>
    <w:rsid w:val="005F2C8A"/>
    <w:rsid w:val="005F383F"/>
    <w:rsid w:val="005F5BE6"/>
    <w:rsid w:val="005F6004"/>
    <w:rsid w:val="00602193"/>
    <w:rsid w:val="0060419F"/>
    <w:rsid w:val="00604A51"/>
    <w:rsid w:val="006070B0"/>
    <w:rsid w:val="00610044"/>
    <w:rsid w:val="0061069B"/>
    <w:rsid w:val="00612402"/>
    <w:rsid w:val="00613BE5"/>
    <w:rsid w:val="0061426B"/>
    <w:rsid w:val="00616038"/>
    <w:rsid w:val="00620131"/>
    <w:rsid w:val="00621D39"/>
    <w:rsid w:val="00622136"/>
    <w:rsid w:val="00622E7F"/>
    <w:rsid w:val="00624121"/>
    <w:rsid w:val="00625BAA"/>
    <w:rsid w:val="0062672C"/>
    <w:rsid w:val="00626C58"/>
    <w:rsid w:val="00635C9C"/>
    <w:rsid w:val="00635CAE"/>
    <w:rsid w:val="006410A6"/>
    <w:rsid w:val="00641843"/>
    <w:rsid w:val="00643A0A"/>
    <w:rsid w:val="00646F21"/>
    <w:rsid w:val="00650011"/>
    <w:rsid w:val="00652B85"/>
    <w:rsid w:val="00654358"/>
    <w:rsid w:val="00655DED"/>
    <w:rsid w:val="00662101"/>
    <w:rsid w:val="00665823"/>
    <w:rsid w:val="006729CE"/>
    <w:rsid w:val="006737E2"/>
    <w:rsid w:val="00673D3B"/>
    <w:rsid w:val="00676383"/>
    <w:rsid w:val="00677538"/>
    <w:rsid w:val="00682F25"/>
    <w:rsid w:val="0068656A"/>
    <w:rsid w:val="00687B8F"/>
    <w:rsid w:val="006A0D75"/>
    <w:rsid w:val="006A4821"/>
    <w:rsid w:val="006A59C9"/>
    <w:rsid w:val="006A653F"/>
    <w:rsid w:val="006B0A5B"/>
    <w:rsid w:val="006B1C67"/>
    <w:rsid w:val="006B1FC7"/>
    <w:rsid w:val="006B675F"/>
    <w:rsid w:val="006C4AE1"/>
    <w:rsid w:val="006C578C"/>
    <w:rsid w:val="006D4C0E"/>
    <w:rsid w:val="006D5B07"/>
    <w:rsid w:val="006D5EAC"/>
    <w:rsid w:val="006D7CFF"/>
    <w:rsid w:val="006E6932"/>
    <w:rsid w:val="006F1175"/>
    <w:rsid w:val="006F1F5F"/>
    <w:rsid w:val="006F22CF"/>
    <w:rsid w:val="006F3F3E"/>
    <w:rsid w:val="006F4768"/>
    <w:rsid w:val="006F4955"/>
    <w:rsid w:val="006F63C8"/>
    <w:rsid w:val="00702A90"/>
    <w:rsid w:val="0070322D"/>
    <w:rsid w:val="00706B9D"/>
    <w:rsid w:val="00710F36"/>
    <w:rsid w:val="007117FF"/>
    <w:rsid w:val="00714BAF"/>
    <w:rsid w:val="007168ED"/>
    <w:rsid w:val="00720F7D"/>
    <w:rsid w:val="00721BBF"/>
    <w:rsid w:val="007236D0"/>
    <w:rsid w:val="0072483A"/>
    <w:rsid w:val="00727C78"/>
    <w:rsid w:val="00727EC1"/>
    <w:rsid w:val="00731A8B"/>
    <w:rsid w:val="007321CA"/>
    <w:rsid w:val="00733C71"/>
    <w:rsid w:val="00734EF3"/>
    <w:rsid w:val="007350EE"/>
    <w:rsid w:val="00741CCB"/>
    <w:rsid w:val="0074289E"/>
    <w:rsid w:val="0075245A"/>
    <w:rsid w:val="00755051"/>
    <w:rsid w:val="007568A1"/>
    <w:rsid w:val="00757BC7"/>
    <w:rsid w:val="007608DD"/>
    <w:rsid w:val="00767B5D"/>
    <w:rsid w:val="007710E4"/>
    <w:rsid w:val="007729ED"/>
    <w:rsid w:val="00772C44"/>
    <w:rsid w:val="00772CCF"/>
    <w:rsid w:val="00774BDD"/>
    <w:rsid w:val="00774D07"/>
    <w:rsid w:val="007836AA"/>
    <w:rsid w:val="00786B70"/>
    <w:rsid w:val="00786E95"/>
    <w:rsid w:val="007903C1"/>
    <w:rsid w:val="00790755"/>
    <w:rsid w:val="00791315"/>
    <w:rsid w:val="00791426"/>
    <w:rsid w:val="00791982"/>
    <w:rsid w:val="0079332A"/>
    <w:rsid w:val="007938E5"/>
    <w:rsid w:val="00797EA8"/>
    <w:rsid w:val="007A0126"/>
    <w:rsid w:val="007A14D7"/>
    <w:rsid w:val="007A3D09"/>
    <w:rsid w:val="007B3DEF"/>
    <w:rsid w:val="007B4A4C"/>
    <w:rsid w:val="007B63D4"/>
    <w:rsid w:val="007C19B3"/>
    <w:rsid w:val="007C3BE6"/>
    <w:rsid w:val="007C508E"/>
    <w:rsid w:val="007C5098"/>
    <w:rsid w:val="007D4CDD"/>
    <w:rsid w:val="007D5221"/>
    <w:rsid w:val="007D7ECA"/>
    <w:rsid w:val="007E0DC4"/>
    <w:rsid w:val="007E23C0"/>
    <w:rsid w:val="007E39BC"/>
    <w:rsid w:val="007E6241"/>
    <w:rsid w:val="007F0341"/>
    <w:rsid w:val="007F24FC"/>
    <w:rsid w:val="007F555F"/>
    <w:rsid w:val="008024F9"/>
    <w:rsid w:val="00804F19"/>
    <w:rsid w:val="00805C64"/>
    <w:rsid w:val="00806A5F"/>
    <w:rsid w:val="00812C12"/>
    <w:rsid w:val="00814C9D"/>
    <w:rsid w:val="0081661B"/>
    <w:rsid w:val="00820FEE"/>
    <w:rsid w:val="008216DB"/>
    <w:rsid w:val="0082591F"/>
    <w:rsid w:val="00827D35"/>
    <w:rsid w:val="00832553"/>
    <w:rsid w:val="00833E24"/>
    <w:rsid w:val="008415CB"/>
    <w:rsid w:val="00843024"/>
    <w:rsid w:val="008459C2"/>
    <w:rsid w:val="008469AC"/>
    <w:rsid w:val="0085130B"/>
    <w:rsid w:val="008527E0"/>
    <w:rsid w:val="008532FB"/>
    <w:rsid w:val="00853BCC"/>
    <w:rsid w:val="00857201"/>
    <w:rsid w:val="00863988"/>
    <w:rsid w:val="00867E04"/>
    <w:rsid w:val="008700E0"/>
    <w:rsid w:val="0087013C"/>
    <w:rsid w:val="008704D7"/>
    <w:rsid w:val="00870BCF"/>
    <w:rsid w:val="00871C51"/>
    <w:rsid w:val="008736F0"/>
    <w:rsid w:val="008751FE"/>
    <w:rsid w:val="00884902"/>
    <w:rsid w:val="0088552B"/>
    <w:rsid w:val="00886ADE"/>
    <w:rsid w:val="00887333"/>
    <w:rsid w:val="00890487"/>
    <w:rsid w:val="008916D2"/>
    <w:rsid w:val="008957A7"/>
    <w:rsid w:val="00895CE0"/>
    <w:rsid w:val="008A14B9"/>
    <w:rsid w:val="008A2BCA"/>
    <w:rsid w:val="008A6178"/>
    <w:rsid w:val="008A664F"/>
    <w:rsid w:val="008A6662"/>
    <w:rsid w:val="008B38EF"/>
    <w:rsid w:val="008B655A"/>
    <w:rsid w:val="008C1EF1"/>
    <w:rsid w:val="008C20DC"/>
    <w:rsid w:val="008C4243"/>
    <w:rsid w:val="008C5495"/>
    <w:rsid w:val="008C69BE"/>
    <w:rsid w:val="008D36BB"/>
    <w:rsid w:val="008D3928"/>
    <w:rsid w:val="008D4D2F"/>
    <w:rsid w:val="008D5D57"/>
    <w:rsid w:val="008E001D"/>
    <w:rsid w:val="008E3F18"/>
    <w:rsid w:val="008E447F"/>
    <w:rsid w:val="008E4B33"/>
    <w:rsid w:val="008E682E"/>
    <w:rsid w:val="008F1D60"/>
    <w:rsid w:val="008F72B4"/>
    <w:rsid w:val="008F7914"/>
    <w:rsid w:val="00900693"/>
    <w:rsid w:val="00903573"/>
    <w:rsid w:val="00903FF8"/>
    <w:rsid w:val="00914EDE"/>
    <w:rsid w:val="009151FF"/>
    <w:rsid w:val="00916AC1"/>
    <w:rsid w:val="009178D3"/>
    <w:rsid w:val="009203E9"/>
    <w:rsid w:val="00922E12"/>
    <w:rsid w:val="00923ADC"/>
    <w:rsid w:val="009242F9"/>
    <w:rsid w:val="0092447B"/>
    <w:rsid w:val="0092449D"/>
    <w:rsid w:val="0092473E"/>
    <w:rsid w:val="009363A3"/>
    <w:rsid w:val="009415E7"/>
    <w:rsid w:val="00941A90"/>
    <w:rsid w:val="009423FE"/>
    <w:rsid w:val="0094392B"/>
    <w:rsid w:val="00946B17"/>
    <w:rsid w:val="009548F7"/>
    <w:rsid w:val="00956E7A"/>
    <w:rsid w:val="00960522"/>
    <w:rsid w:val="00961EA7"/>
    <w:rsid w:val="009620D8"/>
    <w:rsid w:val="0096561B"/>
    <w:rsid w:val="00966F7E"/>
    <w:rsid w:val="0097405C"/>
    <w:rsid w:val="0098432E"/>
    <w:rsid w:val="0098577C"/>
    <w:rsid w:val="00992827"/>
    <w:rsid w:val="00992CC7"/>
    <w:rsid w:val="00994F4A"/>
    <w:rsid w:val="009A0E02"/>
    <w:rsid w:val="009A114C"/>
    <w:rsid w:val="009A2790"/>
    <w:rsid w:val="009A4A01"/>
    <w:rsid w:val="009B350D"/>
    <w:rsid w:val="009B6808"/>
    <w:rsid w:val="009B7CEC"/>
    <w:rsid w:val="009C3102"/>
    <w:rsid w:val="009C5DE9"/>
    <w:rsid w:val="009D037C"/>
    <w:rsid w:val="009D0963"/>
    <w:rsid w:val="009D5375"/>
    <w:rsid w:val="009D7A84"/>
    <w:rsid w:val="009E0015"/>
    <w:rsid w:val="009E0A2A"/>
    <w:rsid w:val="009E148F"/>
    <w:rsid w:val="009E2A53"/>
    <w:rsid w:val="009E4C16"/>
    <w:rsid w:val="009E4F9B"/>
    <w:rsid w:val="009E59D3"/>
    <w:rsid w:val="009F00BB"/>
    <w:rsid w:val="009F2902"/>
    <w:rsid w:val="009F2DD6"/>
    <w:rsid w:val="009F4057"/>
    <w:rsid w:val="009F5BD1"/>
    <w:rsid w:val="00A000C1"/>
    <w:rsid w:val="00A03555"/>
    <w:rsid w:val="00A116B5"/>
    <w:rsid w:val="00A11D58"/>
    <w:rsid w:val="00A1298A"/>
    <w:rsid w:val="00A13593"/>
    <w:rsid w:val="00A13DA3"/>
    <w:rsid w:val="00A16770"/>
    <w:rsid w:val="00A17F59"/>
    <w:rsid w:val="00A201FF"/>
    <w:rsid w:val="00A21099"/>
    <w:rsid w:val="00A22D29"/>
    <w:rsid w:val="00A23414"/>
    <w:rsid w:val="00A25C6B"/>
    <w:rsid w:val="00A26023"/>
    <w:rsid w:val="00A3002D"/>
    <w:rsid w:val="00A33247"/>
    <w:rsid w:val="00A4224F"/>
    <w:rsid w:val="00A44FBE"/>
    <w:rsid w:val="00A4717B"/>
    <w:rsid w:val="00A47970"/>
    <w:rsid w:val="00A570B8"/>
    <w:rsid w:val="00A608A2"/>
    <w:rsid w:val="00A624A9"/>
    <w:rsid w:val="00A66637"/>
    <w:rsid w:val="00A707F6"/>
    <w:rsid w:val="00A72B00"/>
    <w:rsid w:val="00A811B2"/>
    <w:rsid w:val="00A81AE3"/>
    <w:rsid w:val="00A837FB"/>
    <w:rsid w:val="00A86A7C"/>
    <w:rsid w:val="00A86D2E"/>
    <w:rsid w:val="00A93786"/>
    <w:rsid w:val="00A93B3F"/>
    <w:rsid w:val="00A95805"/>
    <w:rsid w:val="00A96BC4"/>
    <w:rsid w:val="00AA5B57"/>
    <w:rsid w:val="00AA5DF1"/>
    <w:rsid w:val="00AA73DF"/>
    <w:rsid w:val="00AB0F4D"/>
    <w:rsid w:val="00AB267C"/>
    <w:rsid w:val="00AB290E"/>
    <w:rsid w:val="00AB2B7A"/>
    <w:rsid w:val="00AB2F3D"/>
    <w:rsid w:val="00AB4519"/>
    <w:rsid w:val="00AC4668"/>
    <w:rsid w:val="00AC727B"/>
    <w:rsid w:val="00AD27B1"/>
    <w:rsid w:val="00AD64E9"/>
    <w:rsid w:val="00AE15C9"/>
    <w:rsid w:val="00AE6808"/>
    <w:rsid w:val="00AF2131"/>
    <w:rsid w:val="00AF22FB"/>
    <w:rsid w:val="00AF39D4"/>
    <w:rsid w:val="00AF55F6"/>
    <w:rsid w:val="00AF683C"/>
    <w:rsid w:val="00B02B07"/>
    <w:rsid w:val="00B076AD"/>
    <w:rsid w:val="00B10065"/>
    <w:rsid w:val="00B10891"/>
    <w:rsid w:val="00B10A5E"/>
    <w:rsid w:val="00B11323"/>
    <w:rsid w:val="00B1169A"/>
    <w:rsid w:val="00B11A32"/>
    <w:rsid w:val="00B16547"/>
    <w:rsid w:val="00B1692C"/>
    <w:rsid w:val="00B22676"/>
    <w:rsid w:val="00B27090"/>
    <w:rsid w:val="00B33308"/>
    <w:rsid w:val="00B34E01"/>
    <w:rsid w:val="00B4318E"/>
    <w:rsid w:val="00B44C07"/>
    <w:rsid w:val="00B511B1"/>
    <w:rsid w:val="00B555BA"/>
    <w:rsid w:val="00B57157"/>
    <w:rsid w:val="00B572AF"/>
    <w:rsid w:val="00B61CD6"/>
    <w:rsid w:val="00B61EB5"/>
    <w:rsid w:val="00B61F65"/>
    <w:rsid w:val="00B61F9D"/>
    <w:rsid w:val="00B628D1"/>
    <w:rsid w:val="00B62F83"/>
    <w:rsid w:val="00B63DEE"/>
    <w:rsid w:val="00B64022"/>
    <w:rsid w:val="00B710F7"/>
    <w:rsid w:val="00B735A9"/>
    <w:rsid w:val="00B74004"/>
    <w:rsid w:val="00B802FE"/>
    <w:rsid w:val="00B80488"/>
    <w:rsid w:val="00B8484E"/>
    <w:rsid w:val="00B8660F"/>
    <w:rsid w:val="00B93A3B"/>
    <w:rsid w:val="00B94715"/>
    <w:rsid w:val="00BA6BB1"/>
    <w:rsid w:val="00BB1972"/>
    <w:rsid w:val="00BB2DF1"/>
    <w:rsid w:val="00BB419A"/>
    <w:rsid w:val="00BB516F"/>
    <w:rsid w:val="00BB6202"/>
    <w:rsid w:val="00BB73C2"/>
    <w:rsid w:val="00BC2640"/>
    <w:rsid w:val="00BC421A"/>
    <w:rsid w:val="00BC4AA0"/>
    <w:rsid w:val="00BC5582"/>
    <w:rsid w:val="00BC71F6"/>
    <w:rsid w:val="00BC773B"/>
    <w:rsid w:val="00BD1D02"/>
    <w:rsid w:val="00BD43BB"/>
    <w:rsid w:val="00BD6149"/>
    <w:rsid w:val="00BF0E7C"/>
    <w:rsid w:val="00BF1FB2"/>
    <w:rsid w:val="00BF221C"/>
    <w:rsid w:val="00BF3D11"/>
    <w:rsid w:val="00BF4F40"/>
    <w:rsid w:val="00C018F9"/>
    <w:rsid w:val="00C044A8"/>
    <w:rsid w:val="00C060EE"/>
    <w:rsid w:val="00C0629E"/>
    <w:rsid w:val="00C07B3F"/>
    <w:rsid w:val="00C11AA9"/>
    <w:rsid w:val="00C12A5D"/>
    <w:rsid w:val="00C14A05"/>
    <w:rsid w:val="00C1503D"/>
    <w:rsid w:val="00C15B89"/>
    <w:rsid w:val="00C164F6"/>
    <w:rsid w:val="00C209D6"/>
    <w:rsid w:val="00C20AC4"/>
    <w:rsid w:val="00C22FBA"/>
    <w:rsid w:val="00C249CB"/>
    <w:rsid w:val="00C26450"/>
    <w:rsid w:val="00C27691"/>
    <w:rsid w:val="00C326E0"/>
    <w:rsid w:val="00C35C48"/>
    <w:rsid w:val="00C367F3"/>
    <w:rsid w:val="00C3695F"/>
    <w:rsid w:val="00C37235"/>
    <w:rsid w:val="00C37556"/>
    <w:rsid w:val="00C37E77"/>
    <w:rsid w:val="00C401CC"/>
    <w:rsid w:val="00C44294"/>
    <w:rsid w:val="00C45D9C"/>
    <w:rsid w:val="00C46654"/>
    <w:rsid w:val="00C5114A"/>
    <w:rsid w:val="00C52811"/>
    <w:rsid w:val="00C52BA0"/>
    <w:rsid w:val="00C617FD"/>
    <w:rsid w:val="00C61E49"/>
    <w:rsid w:val="00C64271"/>
    <w:rsid w:val="00C650EA"/>
    <w:rsid w:val="00C71ACC"/>
    <w:rsid w:val="00C735A2"/>
    <w:rsid w:val="00C75995"/>
    <w:rsid w:val="00C771AF"/>
    <w:rsid w:val="00C801B4"/>
    <w:rsid w:val="00C8055E"/>
    <w:rsid w:val="00C819A3"/>
    <w:rsid w:val="00C82DC4"/>
    <w:rsid w:val="00C83C80"/>
    <w:rsid w:val="00C85CA5"/>
    <w:rsid w:val="00C87443"/>
    <w:rsid w:val="00C921A6"/>
    <w:rsid w:val="00C9252F"/>
    <w:rsid w:val="00C93989"/>
    <w:rsid w:val="00C93D90"/>
    <w:rsid w:val="00C95C45"/>
    <w:rsid w:val="00C97512"/>
    <w:rsid w:val="00C977D8"/>
    <w:rsid w:val="00C978F3"/>
    <w:rsid w:val="00CA02FD"/>
    <w:rsid w:val="00CA361C"/>
    <w:rsid w:val="00CA4DDE"/>
    <w:rsid w:val="00CA564B"/>
    <w:rsid w:val="00CA6BFF"/>
    <w:rsid w:val="00CA75AF"/>
    <w:rsid w:val="00CB12DB"/>
    <w:rsid w:val="00CB236A"/>
    <w:rsid w:val="00CB7774"/>
    <w:rsid w:val="00CC1C84"/>
    <w:rsid w:val="00CC2D59"/>
    <w:rsid w:val="00CC460E"/>
    <w:rsid w:val="00CC6CE4"/>
    <w:rsid w:val="00CD115D"/>
    <w:rsid w:val="00CD19E6"/>
    <w:rsid w:val="00CD63DE"/>
    <w:rsid w:val="00CE421F"/>
    <w:rsid w:val="00CF0DB7"/>
    <w:rsid w:val="00D005F0"/>
    <w:rsid w:val="00D0288A"/>
    <w:rsid w:val="00D03E43"/>
    <w:rsid w:val="00D05B8D"/>
    <w:rsid w:val="00D12F02"/>
    <w:rsid w:val="00D14C7D"/>
    <w:rsid w:val="00D15DFD"/>
    <w:rsid w:val="00D21391"/>
    <w:rsid w:val="00D2488F"/>
    <w:rsid w:val="00D26775"/>
    <w:rsid w:val="00D30817"/>
    <w:rsid w:val="00D35C46"/>
    <w:rsid w:val="00D37070"/>
    <w:rsid w:val="00D420BA"/>
    <w:rsid w:val="00D43E9E"/>
    <w:rsid w:val="00D44345"/>
    <w:rsid w:val="00D44C27"/>
    <w:rsid w:val="00D53B37"/>
    <w:rsid w:val="00D55759"/>
    <w:rsid w:val="00D5582C"/>
    <w:rsid w:val="00D56015"/>
    <w:rsid w:val="00D70CD2"/>
    <w:rsid w:val="00D712C8"/>
    <w:rsid w:val="00D72010"/>
    <w:rsid w:val="00D76446"/>
    <w:rsid w:val="00D76D07"/>
    <w:rsid w:val="00D7752C"/>
    <w:rsid w:val="00D77FF3"/>
    <w:rsid w:val="00D801A8"/>
    <w:rsid w:val="00D81074"/>
    <w:rsid w:val="00D83879"/>
    <w:rsid w:val="00D857DF"/>
    <w:rsid w:val="00D91277"/>
    <w:rsid w:val="00D914A7"/>
    <w:rsid w:val="00D945D2"/>
    <w:rsid w:val="00DA24B4"/>
    <w:rsid w:val="00DA29FA"/>
    <w:rsid w:val="00DA42D7"/>
    <w:rsid w:val="00DA6966"/>
    <w:rsid w:val="00DB0F0E"/>
    <w:rsid w:val="00DB297F"/>
    <w:rsid w:val="00DB57C9"/>
    <w:rsid w:val="00DB6322"/>
    <w:rsid w:val="00DC3283"/>
    <w:rsid w:val="00DC6614"/>
    <w:rsid w:val="00DD04D1"/>
    <w:rsid w:val="00DD1F80"/>
    <w:rsid w:val="00DD4279"/>
    <w:rsid w:val="00DD4333"/>
    <w:rsid w:val="00DD65F8"/>
    <w:rsid w:val="00DD660A"/>
    <w:rsid w:val="00DD7677"/>
    <w:rsid w:val="00DD7E68"/>
    <w:rsid w:val="00DE2D77"/>
    <w:rsid w:val="00DE2FAE"/>
    <w:rsid w:val="00DF01D6"/>
    <w:rsid w:val="00DF075B"/>
    <w:rsid w:val="00DF20EB"/>
    <w:rsid w:val="00DF4053"/>
    <w:rsid w:val="00DF7CD8"/>
    <w:rsid w:val="00E0217B"/>
    <w:rsid w:val="00E0358A"/>
    <w:rsid w:val="00E05804"/>
    <w:rsid w:val="00E06555"/>
    <w:rsid w:val="00E06B98"/>
    <w:rsid w:val="00E1052B"/>
    <w:rsid w:val="00E11951"/>
    <w:rsid w:val="00E1241B"/>
    <w:rsid w:val="00E2265C"/>
    <w:rsid w:val="00E30004"/>
    <w:rsid w:val="00E3072D"/>
    <w:rsid w:val="00E31CD5"/>
    <w:rsid w:val="00E32242"/>
    <w:rsid w:val="00E32B3A"/>
    <w:rsid w:val="00E32F62"/>
    <w:rsid w:val="00E35B71"/>
    <w:rsid w:val="00E36773"/>
    <w:rsid w:val="00E36FDD"/>
    <w:rsid w:val="00E41DE1"/>
    <w:rsid w:val="00E41F00"/>
    <w:rsid w:val="00E41F06"/>
    <w:rsid w:val="00E4244D"/>
    <w:rsid w:val="00E42998"/>
    <w:rsid w:val="00E44758"/>
    <w:rsid w:val="00E456B2"/>
    <w:rsid w:val="00E45AD0"/>
    <w:rsid w:val="00E5033F"/>
    <w:rsid w:val="00E57DC1"/>
    <w:rsid w:val="00E604CF"/>
    <w:rsid w:val="00E60859"/>
    <w:rsid w:val="00E60E73"/>
    <w:rsid w:val="00E6156B"/>
    <w:rsid w:val="00E62F90"/>
    <w:rsid w:val="00E6466D"/>
    <w:rsid w:val="00E6736F"/>
    <w:rsid w:val="00E7049D"/>
    <w:rsid w:val="00E73632"/>
    <w:rsid w:val="00E739B7"/>
    <w:rsid w:val="00E74D6A"/>
    <w:rsid w:val="00E85E79"/>
    <w:rsid w:val="00E86F22"/>
    <w:rsid w:val="00E90647"/>
    <w:rsid w:val="00E90C84"/>
    <w:rsid w:val="00E9172D"/>
    <w:rsid w:val="00E91ACD"/>
    <w:rsid w:val="00E91B37"/>
    <w:rsid w:val="00E92541"/>
    <w:rsid w:val="00E92F6D"/>
    <w:rsid w:val="00EA48BF"/>
    <w:rsid w:val="00EA7D93"/>
    <w:rsid w:val="00EB35F4"/>
    <w:rsid w:val="00EB40E8"/>
    <w:rsid w:val="00EB6530"/>
    <w:rsid w:val="00EC3E62"/>
    <w:rsid w:val="00EC73AD"/>
    <w:rsid w:val="00EC7638"/>
    <w:rsid w:val="00ED15D6"/>
    <w:rsid w:val="00ED50F7"/>
    <w:rsid w:val="00ED69B7"/>
    <w:rsid w:val="00EE1AB9"/>
    <w:rsid w:val="00EE52AD"/>
    <w:rsid w:val="00EE574B"/>
    <w:rsid w:val="00EE7DDB"/>
    <w:rsid w:val="00EF2DA7"/>
    <w:rsid w:val="00EF46CA"/>
    <w:rsid w:val="00EF5677"/>
    <w:rsid w:val="00EF5828"/>
    <w:rsid w:val="00F0003D"/>
    <w:rsid w:val="00F00A3C"/>
    <w:rsid w:val="00F01314"/>
    <w:rsid w:val="00F04B69"/>
    <w:rsid w:val="00F05096"/>
    <w:rsid w:val="00F07D96"/>
    <w:rsid w:val="00F1317A"/>
    <w:rsid w:val="00F1336C"/>
    <w:rsid w:val="00F15BF9"/>
    <w:rsid w:val="00F15FA9"/>
    <w:rsid w:val="00F160DC"/>
    <w:rsid w:val="00F27DE2"/>
    <w:rsid w:val="00F32A31"/>
    <w:rsid w:val="00F33A16"/>
    <w:rsid w:val="00F36FAC"/>
    <w:rsid w:val="00F419B3"/>
    <w:rsid w:val="00F42976"/>
    <w:rsid w:val="00F43B5A"/>
    <w:rsid w:val="00F455D6"/>
    <w:rsid w:val="00F46FE3"/>
    <w:rsid w:val="00F54BD1"/>
    <w:rsid w:val="00F60A16"/>
    <w:rsid w:val="00F71120"/>
    <w:rsid w:val="00F7308E"/>
    <w:rsid w:val="00F75706"/>
    <w:rsid w:val="00F761B3"/>
    <w:rsid w:val="00F77763"/>
    <w:rsid w:val="00F807D9"/>
    <w:rsid w:val="00F859BF"/>
    <w:rsid w:val="00F87C57"/>
    <w:rsid w:val="00F91F60"/>
    <w:rsid w:val="00F92E36"/>
    <w:rsid w:val="00F93A41"/>
    <w:rsid w:val="00F94D66"/>
    <w:rsid w:val="00F97445"/>
    <w:rsid w:val="00F9758B"/>
    <w:rsid w:val="00FA0BBB"/>
    <w:rsid w:val="00FA26D0"/>
    <w:rsid w:val="00FA2BBB"/>
    <w:rsid w:val="00FA730C"/>
    <w:rsid w:val="00FB0A7E"/>
    <w:rsid w:val="00FB1B1C"/>
    <w:rsid w:val="00FB2D5F"/>
    <w:rsid w:val="00FB6B70"/>
    <w:rsid w:val="00FB75D2"/>
    <w:rsid w:val="00FC0572"/>
    <w:rsid w:val="00FC0A4F"/>
    <w:rsid w:val="00FC1A08"/>
    <w:rsid w:val="00FC1E2B"/>
    <w:rsid w:val="00FC2B40"/>
    <w:rsid w:val="00FC3FCE"/>
    <w:rsid w:val="00FC5816"/>
    <w:rsid w:val="00FD77AD"/>
    <w:rsid w:val="00FE0837"/>
    <w:rsid w:val="00FE09E3"/>
    <w:rsid w:val="00FE1A6A"/>
    <w:rsid w:val="00FE397F"/>
    <w:rsid w:val="00FE39EA"/>
    <w:rsid w:val="00FF25C4"/>
    <w:rsid w:val="00FF34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1A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2F4099"/>
    <w:rPr>
      <w:lang w:eastAsia="en-US"/>
    </w:rPr>
  </w:style>
  <w:style w:type="table" w:styleId="TableGrid">
    <w:name w:val="Table Grid"/>
    <w:basedOn w:val="TableNormal"/>
    <w:uiPriority w:val="99"/>
    <w:locked/>
    <w:rsid w:val="00436624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6F1F5F"/>
    <w:pPr>
      <w:ind w:left="720"/>
      <w:contextualSpacing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545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5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5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5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5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5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5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5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5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5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5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5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5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5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5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5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5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5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5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5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5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5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5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48</Words>
  <Characters>275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subject/>
  <dc:creator>2016-pto</dc:creator>
  <cp:keywords/>
  <dc:description/>
  <cp:lastModifiedBy>admin</cp:lastModifiedBy>
  <cp:revision>2</cp:revision>
  <cp:lastPrinted>2018-01-18T05:44:00Z</cp:lastPrinted>
  <dcterms:created xsi:type="dcterms:W3CDTF">2026-10-14T06:22:00Z</dcterms:created>
  <dcterms:modified xsi:type="dcterms:W3CDTF">2026-10-14T06:22:00Z</dcterms:modified>
</cp:coreProperties>
</file>