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5A0" w:rsidRPr="00767668" w:rsidRDefault="007455A0" w:rsidP="007455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67668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76766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  <w:r w:rsidRPr="0076766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25C46" w:rsidRPr="00767668" w:rsidRDefault="00650731" w:rsidP="0076766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767668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трассаны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жылыту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жу</w:t>
      </w:r>
      <w:proofErr w:type="spellEnd"/>
      <w:r w:rsidRPr="00767668">
        <w:rPr>
          <w:rFonts w:ascii="Times New Roman" w:hAnsi="Times New Roman" w:cs="Times New Roman"/>
          <w:sz w:val="28"/>
          <w:szCs w:val="28"/>
          <w:lang w:val="kk-KZ"/>
        </w:rPr>
        <w:t>у</w:t>
      </w:r>
      <w:r w:rsidR="00015923">
        <w:rPr>
          <w:rFonts w:ascii="Times New Roman" w:hAnsi="Times New Roman" w:cs="Times New Roman"/>
          <w:sz w:val="28"/>
          <w:szCs w:val="28"/>
          <w:lang w:val="kk-KZ"/>
        </w:rPr>
        <w:t xml:space="preserve"> жіне сығымдау</w:t>
      </w:r>
      <w:r w:rsidR="00A25C46" w:rsidRPr="00767668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650731" w:rsidRPr="002C616F" w:rsidRDefault="00650731" w:rsidP="00767668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proofErr w:type="gramStart"/>
      <w:r w:rsidRPr="00767668">
        <w:rPr>
          <w:rFonts w:ascii="Times New Roman" w:hAnsi="Times New Roman" w:cs="Times New Roman"/>
          <w:sz w:val="28"/>
          <w:szCs w:val="28"/>
        </w:rPr>
        <w:t>Нысан</w:t>
      </w:r>
      <w:proofErr w:type="gramEnd"/>
      <w:r w:rsidRPr="00767668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су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су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ілеспе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алынады</w:t>
      </w:r>
      <w:proofErr w:type="spellEnd"/>
      <w:r w:rsidR="002C616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50731" w:rsidRDefault="00650731" w:rsidP="0076766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  <w:r w:rsidRPr="00767668"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015923"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76766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Сығымдау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гидропресс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Жуу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су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r w:rsidRPr="00767668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</w:t>
      </w:r>
      <w:r w:rsidR="00F80AB1" w:rsidRPr="007676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жарықтандырылғ</w:t>
      </w:r>
      <w:proofErr w:type="gramStart"/>
      <w:r w:rsidRPr="00767668">
        <w:rPr>
          <w:rFonts w:ascii="Times New Roman" w:hAnsi="Times New Roman" w:cs="Times New Roman"/>
          <w:sz w:val="28"/>
          <w:szCs w:val="28"/>
        </w:rPr>
        <w:t>ан</w:t>
      </w:r>
      <w:proofErr w:type="gramEnd"/>
      <w:r w:rsidRPr="00767668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="00015923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15923" w:rsidRPr="00015923" w:rsidRDefault="00015923" w:rsidP="0076766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Pr="00015923">
        <w:rPr>
          <w:rFonts w:ascii="Times New Roman" w:hAnsi="Times New Roman" w:cs="Times New Roman"/>
          <w:sz w:val="28"/>
          <w:szCs w:val="28"/>
          <w:lang w:val="kk-KZ"/>
        </w:rPr>
        <w:t>3. Барлық жұмыстарды «Есиль-Теплоресурс»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15923">
        <w:rPr>
          <w:rFonts w:ascii="Times New Roman" w:hAnsi="Times New Roman" w:cs="Times New Roman"/>
          <w:sz w:val="28"/>
          <w:szCs w:val="28"/>
          <w:lang w:val="kk-KZ"/>
        </w:rPr>
        <w:t>ЖШС өкілдерінің қатысуымен жүргізу қажет.</w:t>
      </w:r>
    </w:p>
    <w:p w:rsidR="00767668" w:rsidRPr="00767668" w:rsidRDefault="00015923" w:rsidP="00767668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4</w:t>
      </w:r>
      <w:r w:rsidR="00767668">
        <w:rPr>
          <w:sz w:val="28"/>
          <w:szCs w:val="28"/>
          <w:lang w:val="kk-KZ"/>
        </w:rPr>
        <w:t xml:space="preserve">. </w:t>
      </w:r>
      <w:r w:rsidR="00767668" w:rsidRPr="00767668">
        <w:rPr>
          <w:sz w:val="28"/>
          <w:szCs w:val="28"/>
          <w:lang w:val="kk-KZ"/>
        </w:rPr>
        <w:t>Осы Шарт шеңберiнде жеткізілетін қызметтер тиісті стандарттарға сәйкес келуге немесе олардан жоғары болуға тиiс.</w:t>
      </w:r>
    </w:p>
    <w:p w:rsidR="00767668" w:rsidRPr="00767668" w:rsidRDefault="00015923" w:rsidP="00767668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5</w:t>
      </w:r>
      <w:r w:rsidR="00767668">
        <w:rPr>
          <w:sz w:val="28"/>
          <w:szCs w:val="28"/>
          <w:lang w:val="kk-KZ"/>
        </w:rPr>
        <w:t>.</w:t>
      </w:r>
      <w:r w:rsidR="00767668" w:rsidRPr="00767668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 xml:space="preserve"> </w:t>
      </w:r>
      <w:r w:rsidR="00767668" w:rsidRPr="00767668">
        <w:rPr>
          <w:sz w:val="28"/>
          <w:szCs w:val="28"/>
          <w:lang w:val="kk-KZ"/>
        </w:rPr>
        <w:t>Көрсетілген қызметке 1 жылдан кем емес кепілдік беріледі.</w:t>
      </w:r>
    </w:p>
    <w:p w:rsidR="00767668" w:rsidRPr="00767668" w:rsidRDefault="00015923" w:rsidP="00767668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6</w:t>
      </w:r>
      <w:r w:rsidR="00767668">
        <w:rPr>
          <w:sz w:val="28"/>
          <w:szCs w:val="28"/>
          <w:lang w:val="kk-KZ"/>
        </w:rPr>
        <w:t xml:space="preserve">. </w:t>
      </w:r>
      <w:r w:rsidR="00767668" w:rsidRPr="00767668">
        <w:rPr>
          <w:sz w:val="28"/>
          <w:szCs w:val="28"/>
          <w:lang w:val="kk-KZ"/>
        </w:rPr>
        <w:t xml:space="preserve">Қызмет көрсету орны: </w:t>
      </w:r>
      <w:r w:rsidR="00767668">
        <w:rPr>
          <w:sz w:val="28"/>
          <w:szCs w:val="28"/>
          <w:lang w:val="kk-KZ"/>
        </w:rPr>
        <w:t>СҚО</w:t>
      </w:r>
      <w:r w:rsidR="00767668" w:rsidRPr="00767668">
        <w:rPr>
          <w:sz w:val="28"/>
          <w:szCs w:val="28"/>
          <w:lang w:val="kk-KZ"/>
        </w:rPr>
        <w:t xml:space="preserve">, </w:t>
      </w:r>
      <w:r w:rsidR="00767668">
        <w:rPr>
          <w:sz w:val="28"/>
          <w:szCs w:val="28"/>
          <w:lang w:val="kk-KZ"/>
        </w:rPr>
        <w:t>Есіл ауданы, Явленка с, Кизатов</w:t>
      </w:r>
      <w:r w:rsidR="00767668" w:rsidRPr="00767668">
        <w:rPr>
          <w:sz w:val="28"/>
          <w:szCs w:val="28"/>
          <w:lang w:val="kk-KZ"/>
        </w:rPr>
        <w:t xml:space="preserve"> көшесі,</w:t>
      </w:r>
      <w:r w:rsidR="00767668">
        <w:rPr>
          <w:sz w:val="28"/>
          <w:szCs w:val="28"/>
          <w:lang w:val="kk-KZ"/>
        </w:rPr>
        <w:t>79А</w:t>
      </w:r>
      <w:r w:rsidR="00767668" w:rsidRPr="00767668">
        <w:rPr>
          <w:sz w:val="28"/>
          <w:szCs w:val="28"/>
          <w:lang w:val="kk-KZ"/>
        </w:rPr>
        <w:t xml:space="preserve"> онымен байланысты шығыстар Шарт бағасына енгізіледі.  </w:t>
      </w:r>
    </w:p>
    <w:p w:rsidR="00767668" w:rsidRDefault="00015923" w:rsidP="00767668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7</w:t>
      </w:r>
      <w:r w:rsidR="00767668">
        <w:rPr>
          <w:sz w:val="28"/>
          <w:szCs w:val="28"/>
          <w:lang w:val="kk-KZ"/>
        </w:rPr>
        <w:t xml:space="preserve">. </w:t>
      </w:r>
      <w:r w:rsidR="00767668" w:rsidRPr="00767668">
        <w:rPr>
          <w:sz w:val="28"/>
          <w:szCs w:val="28"/>
          <w:lang w:val="kk-KZ"/>
        </w:rPr>
        <w:t xml:space="preserve">Қызмет көрсету мерзімі: </w:t>
      </w:r>
      <w:r w:rsidR="0093213E" w:rsidRPr="0093213E">
        <w:rPr>
          <w:sz w:val="28"/>
          <w:szCs w:val="28"/>
          <w:lang w:val="kk-KZ"/>
        </w:rPr>
        <w:t>Тапсырыс берушінің өтінімінен бастап 15 күн ішінде</w:t>
      </w:r>
      <w:r w:rsidR="00767668" w:rsidRPr="00767668">
        <w:rPr>
          <w:sz w:val="28"/>
          <w:szCs w:val="28"/>
          <w:lang w:val="kk-KZ"/>
        </w:rPr>
        <w:t>.</w:t>
      </w:r>
    </w:p>
    <w:p w:rsidR="00015923" w:rsidRDefault="00015923" w:rsidP="007455A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455A0" w:rsidRPr="00015923" w:rsidRDefault="007455A0" w:rsidP="007455A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15923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Техническая спецификация </w:t>
      </w:r>
    </w:p>
    <w:p w:rsidR="007455A0" w:rsidRPr="00767668" w:rsidRDefault="007455A0" w:rsidP="00312C1C">
      <w:pPr>
        <w:pStyle w:val="a3"/>
        <w:numPr>
          <w:ilvl w:val="0"/>
          <w:numId w:val="3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67668">
        <w:rPr>
          <w:rFonts w:ascii="Times New Roman" w:hAnsi="Times New Roman" w:cs="Times New Roman"/>
          <w:sz w:val="28"/>
          <w:szCs w:val="28"/>
        </w:rPr>
        <w:t>Произвести п</w:t>
      </w:r>
      <w:r w:rsidR="00312C1C">
        <w:rPr>
          <w:rFonts w:ascii="Times New Roman" w:hAnsi="Times New Roman" w:cs="Times New Roman"/>
          <w:sz w:val="28"/>
          <w:szCs w:val="28"/>
        </w:rPr>
        <w:t>р</w:t>
      </w:r>
      <w:r w:rsidRPr="00767668">
        <w:rPr>
          <w:rFonts w:ascii="Times New Roman" w:hAnsi="Times New Roman" w:cs="Times New Roman"/>
          <w:sz w:val="28"/>
          <w:szCs w:val="28"/>
        </w:rPr>
        <w:t>омывку</w:t>
      </w:r>
      <w:r w:rsidR="00312C1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312C1C">
        <w:rPr>
          <w:rFonts w:ascii="Times New Roman" w:hAnsi="Times New Roman" w:cs="Times New Roman"/>
          <w:sz w:val="28"/>
          <w:szCs w:val="28"/>
        </w:rPr>
        <w:t>опрессовку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наружной трассы и внутренней системы отопления.   </w:t>
      </w:r>
    </w:p>
    <w:p w:rsidR="007455A0" w:rsidRPr="00767668" w:rsidRDefault="007455A0" w:rsidP="00312C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7668">
        <w:rPr>
          <w:rFonts w:ascii="Times New Roman" w:hAnsi="Times New Roman" w:cs="Times New Roman"/>
          <w:sz w:val="28"/>
          <w:szCs w:val="28"/>
        </w:rPr>
        <w:t>Вода и транспорт для доставки воды до объекта, а также все сопутствующие материалы приобретаются за счет поставщика</w:t>
      </w:r>
    </w:p>
    <w:p w:rsidR="007455A0" w:rsidRPr="00767668" w:rsidRDefault="007455A0" w:rsidP="00312C1C">
      <w:pPr>
        <w:pStyle w:val="a3"/>
        <w:numPr>
          <w:ilvl w:val="0"/>
          <w:numId w:val="3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7668">
        <w:rPr>
          <w:rFonts w:ascii="Times New Roman" w:hAnsi="Times New Roman" w:cs="Times New Roman"/>
          <w:sz w:val="28"/>
          <w:szCs w:val="28"/>
        </w:rPr>
        <w:t>Опрессовка</w:t>
      </w:r>
      <w:proofErr w:type="spellEnd"/>
      <w:r w:rsidRPr="00767668">
        <w:rPr>
          <w:rFonts w:ascii="Times New Roman" w:hAnsi="Times New Roman" w:cs="Times New Roman"/>
          <w:sz w:val="28"/>
          <w:szCs w:val="28"/>
        </w:rPr>
        <w:t xml:space="preserve"> производится гидропрессом. Промывку производится до полного осветления воды</w:t>
      </w:r>
      <w:r w:rsidR="00312C1C">
        <w:rPr>
          <w:rFonts w:ascii="Times New Roman" w:hAnsi="Times New Roman" w:cs="Times New Roman"/>
          <w:sz w:val="28"/>
          <w:szCs w:val="28"/>
        </w:rPr>
        <w:t>.</w:t>
      </w:r>
      <w:r w:rsidRPr="007676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2C1C" w:rsidRPr="00312C1C" w:rsidRDefault="00312C1C" w:rsidP="00312C1C">
      <w:pPr>
        <w:pStyle w:val="a4"/>
        <w:numPr>
          <w:ilvl w:val="0"/>
          <w:numId w:val="3"/>
        </w:numPr>
        <w:spacing w:before="0" w:beforeAutospacing="0" w:after="0" w:afterAutospacing="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Все работы необходимо провести в присутствии представителей ТОО «</w:t>
      </w:r>
      <w:proofErr w:type="spellStart"/>
      <w:r>
        <w:rPr>
          <w:sz w:val="28"/>
          <w:szCs w:val="28"/>
        </w:rPr>
        <w:t>Есиль-Теплоресурс</w:t>
      </w:r>
      <w:proofErr w:type="spellEnd"/>
      <w:r>
        <w:rPr>
          <w:sz w:val="28"/>
          <w:szCs w:val="28"/>
        </w:rPr>
        <w:t>».</w:t>
      </w:r>
    </w:p>
    <w:p w:rsidR="00767668" w:rsidRPr="00767668" w:rsidRDefault="00767668" w:rsidP="00312C1C">
      <w:pPr>
        <w:pStyle w:val="a4"/>
        <w:numPr>
          <w:ilvl w:val="0"/>
          <w:numId w:val="3"/>
        </w:numPr>
        <w:spacing w:before="0" w:beforeAutospacing="0" w:after="0" w:afterAutospacing="0"/>
        <w:ind w:left="0" w:firstLine="360"/>
        <w:jc w:val="both"/>
        <w:rPr>
          <w:sz w:val="28"/>
          <w:szCs w:val="28"/>
        </w:rPr>
      </w:pPr>
      <w:r w:rsidRPr="00767668">
        <w:rPr>
          <w:sz w:val="28"/>
          <w:szCs w:val="28"/>
          <w:lang w:val="kk-KZ"/>
        </w:rPr>
        <w:t>Услуги</w:t>
      </w:r>
      <w:r w:rsidRPr="00767668">
        <w:rPr>
          <w:sz w:val="28"/>
          <w:szCs w:val="28"/>
        </w:rPr>
        <w:t xml:space="preserve">, поставляемые в рамках данного Договора, должны соответствовать или быть выше соответствующих стандартов. </w:t>
      </w:r>
    </w:p>
    <w:p w:rsidR="00767668" w:rsidRPr="00767668" w:rsidRDefault="00767668" w:rsidP="00312C1C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767668">
        <w:rPr>
          <w:sz w:val="28"/>
          <w:szCs w:val="28"/>
        </w:rPr>
        <w:t>Гарантия на оказанную услугу не менее 1 года.</w:t>
      </w:r>
    </w:p>
    <w:p w:rsidR="00767668" w:rsidRPr="00767668" w:rsidRDefault="00767668" w:rsidP="00312C1C">
      <w:pPr>
        <w:numPr>
          <w:ilvl w:val="0"/>
          <w:numId w:val="3"/>
        </w:numPr>
        <w:spacing w:after="0" w:line="240" w:lineRule="auto"/>
        <w:ind w:left="0" w:firstLine="34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7668">
        <w:rPr>
          <w:rFonts w:ascii="Times New Roman" w:eastAsia="Calibri" w:hAnsi="Times New Roman" w:cs="Times New Roman"/>
          <w:sz w:val="28"/>
          <w:szCs w:val="28"/>
          <w:lang w:val="kk-KZ"/>
        </w:rPr>
        <w:t>Место оказания услуг:</w:t>
      </w:r>
      <w:r w:rsidRPr="007676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СКО,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Есильский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р-он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с.Явленка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ул.Кизатова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79А</w:t>
      </w:r>
      <w:r w:rsidRPr="00767668">
        <w:rPr>
          <w:rFonts w:ascii="Times New Roman" w:eastAsia="Calibri" w:hAnsi="Times New Roman" w:cs="Times New Roman"/>
          <w:sz w:val="28"/>
          <w:szCs w:val="28"/>
        </w:rPr>
        <w:t>, связанные с этим расходы включаются в цену Договора.</w:t>
      </w:r>
    </w:p>
    <w:p w:rsidR="00767668" w:rsidRPr="00767668" w:rsidRDefault="00767668" w:rsidP="00312C1C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767668">
        <w:rPr>
          <w:sz w:val="28"/>
          <w:szCs w:val="28"/>
        </w:rPr>
        <w:t>Срок оказания услуг: в течение 15 дней</w:t>
      </w:r>
      <w:r w:rsidR="00312C1C">
        <w:rPr>
          <w:sz w:val="28"/>
          <w:szCs w:val="28"/>
        </w:rPr>
        <w:t xml:space="preserve"> от заявки Заказчика</w:t>
      </w:r>
      <w:r w:rsidRPr="00767668">
        <w:rPr>
          <w:sz w:val="28"/>
          <w:szCs w:val="28"/>
        </w:rPr>
        <w:t xml:space="preserve">.  </w:t>
      </w:r>
    </w:p>
    <w:p w:rsidR="00767668" w:rsidRDefault="00767668" w:rsidP="007676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5D93" w:rsidRPr="008B5D93" w:rsidRDefault="008B5D93" w:rsidP="008B5D93">
      <w:pPr>
        <w:rPr>
          <w:rFonts w:ascii="Times New Roman" w:hAnsi="Times New Roman" w:cs="Times New Roman"/>
          <w:sz w:val="28"/>
          <w:szCs w:val="28"/>
        </w:rPr>
      </w:pPr>
    </w:p>
    <w:sectPr w:rsidR="008B5D93" w:rsidRPr="008B5D93" w:rsidSect="00767668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A71362"/>
    <w:multiLevelType w:val="hybridMultilevel"/>
    <w:tmpl w:val="81787B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DA21B6"/>
    <w:multiLevelType w:val="hybridMultilevel"/>
    <w:tmpl w:val="8CE80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B50486"/>
    <w:multiLevelType w:val="hybridMultilevel"/>
    <w:tmpl w:val="B7EC65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010EBE"/>
    <w:multiLevelType w:val="hybridMultilevel"/>
    <w:tmpl w:val="9C8ACA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DF387B"/>
    <w:multiLevelType w:val="hybridMultilevel"/>
    <w:tmpl w:val="9C8ACA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characterSpacingControl w:val="doNotCompress"/>
  <w:compat/>
  <w:rsids>
    <w:rsidRoot w:val="00764C47"/>
    <w:rsid w:val="00015923"/>
    <w:rsid w:val="000366AE"/>
    <w:rsid w:val="002C616F"/>
    <w:rsid w:val="00312C1C"/>
    <w:rsid w:val="00314355"/>
    <w:rsid w:val="003A7F0F"/>
    <w:rsid w:val="004D0554"/>
    <w:rsid w:val="004F1D9E"/>
    <w:rsid w:val="00650731"/>
    <w:rsid w:val="007455A0"/>
    <w:rsid w:val="00764C47"/>
    <w:rsid w:val="00767668"/>
    <w:rsid w:val="007A6E92"/>
    <w:rsid w:val="00883C50"/>
    <w:rsid w:val="008B5D93"/>
    <w:rsid w:val="0093213E"/>
    <w:rsid w:val="009A3CAB"/>
    <w:rsid w:val="00A0302B"/>
    <w:rsid w:val="00A25C46"/>
    <w:rsid w:val="00A30D99"/>
    <w:rsid w:val="00EB096C"/>
    <w:rsid w:val="00F80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5C46"/>
    <w:pPr>
      <w:ind w:left="720"/>
      <w:contextualSpacing/>
    </w:pPr>
  </w:style>
  <w:style w:type="paragraph" w:styleId="a4">
    <w:name w:val="Normal (Web)"/>
    <w:basedOn w:val="a"/>
    <w:unhideWhenUsed/>
    <w:rsid w:val="00767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87;&#1077;&#1088;&#1077;&#1074;&#1086;&#1076;\&#1058;&#1077;&#1093;.&#1089;&#1087;&#1077;&#1094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Тех.спец.dotx</Template>
  <TotalTime>1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2026-10-16T13:00:00Z</dcterms:created>
  <dcterms:modified xsi:type="dcterms:W3CDTF">2026-10-16T13:02:00Z</dcterms:modified>
</cp:coreProperties>
</file>