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5" w:type="dxa"/>
        <w:tblInd w:w="-81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"/>
        <w:gridCol w:w="407"/>
        <w:gridCol w:w="253"/>
        <w:gridCol w:w="6400"/>
        <w:gridCol w:w="715"/>
        <w:gridCol w:w="945"/>
        <w:gridCol w:w="226"/>
        <w:gridCol w:w="567"/>
        <w:gridCol w:w="627"/>
      </w:tblGrid>
      <w:tr w:rsidR="002770C4" w:rsidTr="00F02D41">
        <w:trPr>
          <w:gridAfter w:val="1"/>
          <w:wAfter w:w="627" w:type="dxa"/>
          <w:trHeight w:val="709"/>
        </w:trPr>
        <w:tc>
          <w:tcPr>
            <w:tcW w:w="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70C4" w:rsidRDefault="002770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70C4" w:rsidRDefault="002770C4" w:rsidP="008235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70C4" w:rsidRDefault="002770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770C4" w:rsidRDefault="002770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518AF" w:rsidRPr="00A36F5D" w:rsidTr="00F02D41">
        <w:trPr>
          <w:gridAfter w:val="1"/>
          <w:wAfter w:w="627" w:type="dxa"/>
          <w:trHeight w:val="305"/>
        </w:trPr>
        <w:tc>
          <w:tcPr>
            <w:tcW w:w="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A72C39" w:rsidP="00A72C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Техникалық</w:t>
            </w:r>
            <w:proofErr w:type="spellEnd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сипаттама</w:t>
            </w:r>
            <w:proofErr w:type="spellEnd"/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8518AF" w:rsidRPr="00A36F5D" w:rsidTr="00F02D41">
        <w:trPr>
          <w:gridAfter w:val="1"/>
          <w:wAfter w:w="627" w:type="dxa"/>
          <w:trHeight w:val="290"/>
        </w:trPr>
        <w:tc>
          <w:tcPr>
            <w:tcW w:w="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Электр, Электр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тарату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реттеу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жабдығына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және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ұқсас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аппаратураға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техникалық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қызмет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көрсету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жөніндегі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қызметтер</w:t>
            </w:r>
            <w:proofErr w:type="spellEnd"/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518AF" w:rsidRPr="00A36F5D" w:rsidTr="00F02D41">
        <w:trPr>
          <w:gridAfter w:val="1"/>
          <w:wAfter w:w="627" w:type="dxa"/>
          <w:trHeight w:val="290"/>
        </w:trPr>
        <w:tc>
          <w:tcPr>
            <w:tcW w:w="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A72C39" w:rsidP="008518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Жеткізу</w:t>
            </w:r>
            <w:proofErr w:type="spellEnd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орны</w:t>
            </w:r>
            <w:proofErr w:type="spellEnd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Шығыс</w:t>
            </w:r>
            <w:proofErr w:type="spellEnd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Қазақстан</w:t>
            </w:r>
            <w:proofErr w:type="spellEnd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облысы</w:t>
            </w:r>
            <w:proofErr w:type="spellEnd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Глубокое </w:t>
            </w: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ауданы</w:t>
            </w:r>
            <w:proofErr w:type="spellEnd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Черемшан </w:t>
            </w: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ауылдық</w:t>
            </w:r>
            <w:proofErr w:type="spellEnd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округі</w:t>
            </w:r>
            <w:proofErr w:type="spellEnd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Черемшанка </w:t>
            </w: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ауылы</w:t>
            </w:r>
            <w:proofErr w:type="spellEnd"/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770C4" w:rsidRPr="00A36F5D" w:rsidTr="00F02D41">
        <w:trPr>
          <w:gridAfter w:val="1"/>
          <w:wAfter w:w="627" w:type="dxa"/>
          <w:trHeight w:val="348"/>
        </w:trPr>
        <w:tc>
          <w:tcPr>
            <w:tcW w:w="4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70C4" w:rsidRPr="00A36F5D" w:rsidRDefault="002770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3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70C4" w:rsidRPr="00A36F5D" w:rsidRDefault="002770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70C4" w:rsidRPr="00A36F5D" w:rsidRDefault="002770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70C4" w:rsidRPr="00A36F5D" w:rsidRDefault="002770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87B27" w:rsidRPr="00A36F5D" w:rsidTr="00787B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05"/>
        </w:trPr>
        <w:tc>
          <w:tcPr>
            <w:tcW w:w="66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27" w:rsidRPr="00A36F5D" w:rsidRDefault="00787B27" w:rsidP="00787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№№        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пп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27" w:rsidRPr="00A36F5D" w:rsidRDefault="00A36F5D" w:rsidP="00787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6F5D">
              <w:rPr>
                <w:rFonts w:ascii="Times New Roman" w:hAnsi="Times New Roman" w:cs="Times New Roman"/>
                <w:sz w:val="28"/>
                <w:szCs w:val="28"/>
              </w:rPr>
              <w:t>Жұмыстардың</w:t>
            </w:r>
            <w:proofErr w:type="spellEnd"/>
            <w:r w:rsidRPr="00A36F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27" w:rsidRPr="00A36F5D" w:rsidRDefault="00A36F5D" w:rsidP="00787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Өлшем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бірлігі</w:t>
            </w:r>
            <w:proofErr w:type="spellEnd"/>
          </w:p>
        </w:tc>
        <w:tc>
          <w:tcPr>
            <w:tcW w:w="14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87B27" w:rsidRPr="00A36F5D" w:rsidRDefault="00A36F5D" w:rsidP="00787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Саны</w:t>
            </w:r>
          </w:p>
        </w:tc>
      </w:tr>
      <w:tr w:rsidR="00787B27" w:rsidRPr="00A36F5D" w:rsidTr="00787B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05"/>
        </w:trPr>
        <w:tc>
          <w:tcPr>
            <w:tcW w:w="66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7B27" w:rsidRPr="00A36F5D" w:rsidRDefault="00787B27" w:rsidP="00787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7B27" w:rsidRPr="00A36F5D" w:rsidRDefault="00787B27" w:rsidP="00787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7B27" w:rsidRPr="00A36F5D" w:rsidRDefault="00787B27" w:rsidP="00787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87B27" w:rsidRPr="00A36F5D" w:rsidRDefault="00787B27" w:rsidP="00787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87B27" w:rsidRPr="00A36F5D" w:rsidTr="00787B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B27" w:rsidRPr="00A36F5D" w:rsidRDefault="00787B27" w:rsidP="00787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B27" w:rsidRPr="00A36F5D" w:rsidRDefault="00787B27" w:rsidP="00787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B27" w:rsidRPr="00A36F5D" w:rsidRDefault="00787B27" w:rsidP="00787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B27" w:rsidRPr="00A36F5D" w:rsidRDefault="00787B27" w:rsidP="00787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87B27" w:rsidRPr="00A36F5D" w:rsidTr="00787B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87B27" w:rsidRPr="00A36F5D" w:rsidRDefault="00787B27" w:rsidP="0078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87B27" w:rsidRPr="00A36F5D" w:rsidRDefault="004C1D67" w:rsidP="00851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1D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Электр </w:t>
            </w:r>
            <w:proofErr w:type="spellStart"/>
            <w:r w:rsidRPr="004C1D67">
              <w:rPr>
                <w:rFonts w:ascii="Times New Roman" w:eastAsia="Times New Roman" w:hAnsi="Times New Roman" w:cs="Times New Roman"/>
                <w:sz w:val="28"/>
                <w:szCs w:val="28"/>
              </w:rPr>
              <w:t>тіректерін</w:t>
            </w:r>
            <w:proofErr w:type="spellEnd"/>
            <w:r w:rsidRPr="004C1D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1D67">
              <w:rPr>
                <w:rFonts w:ascii="Times New Roman" w:eastAsia="Times New Roman" w:hAnsi="Times New Roman" w:cs="Times New Roman"/>
                <w:sz w:val="28"/>
                <w:szCs w:val="28"/>
              </w:rPr>
              <w:t>бояу</w:t>
            </w:r>
            <w:proofErr w:type="spellEnd"/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7B27" w:rsidRPr="00A36F5D" w:rsidRDefault="00A36F5D" w:rsidP="00787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дан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87B27" w:rsidRDefault="00A235E8" w:rsidP="0078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244</w:t>
            </w:r>
          </w:p>
          <w:p w:rsidR="00A235E8" w:rsidRPr="00A36F5D" w:rsidRDefault="00A235E8" w:rsidP="0078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235E8" w:rsidRPr="00A36F5D" w:rsidTr="00A235E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669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A235E8" w:rsidRPr="00A36F5D" w:rsidRDefault="004C1D67" w:rsidP="00A23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235E8" w:rsidRPr="00A235E8" w:rsidRDefault="004C1D67" w:rsidP="004C1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C1D67">
              <w:rPr>
                <w:rFonts w:ascii="Times New Roman" w:eastAsia="Times New Roman" w:hAnsi="Times New Roman" w:cs="Times New Roman"/>
                <w:sz w:val="28"/>
                <w:szCs w:val="28"/>
              </w:rPr>
              <w:t>Бағанды</w:t>
            </w:r>
            <w:proofErr w:type="spellEnd"/>
            <w:r w:rsidRPr="004C1D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1D67">
              <w:rPr>
                <w:rFonts w:ascii="Times New Roman" w:eastAsia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235E8" w:rsidRPr="00A36F5D" w:rsidRDefault="00A235E8" w:rsidP="00A23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дан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A235E8" w:rsidRPr="00A36F5D" w:rsidRDefault="004C1D67" w:rsidP="00F00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235E8" w:rsidRPr="00A36F5D" w:rsidTr="00F02D4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35E8" w:rsidRPr="00A36F5D" w:rsidRDefault="004C1D67" w:rsidP="00A23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235E8" w:rsidRPr="00A36F5D" w:rsidRDefault="00A235E8" w:rsidP="00A23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Кабельді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35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кВ-қа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дейін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салмағы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 м-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ден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4 кг-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ға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дейін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. %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235E8" w:rsidRPr="00A36F5D" w:rsidRDefault="00A235E8" w:rsidP="00A23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 кабеля                                                                        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35E8" w:rsidRPr="005816CF" w:rsidRDefault="000D2102" w:rsidP="00A23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bookmarkStart w:id="0" w:name="_GoBack"/>
            <w:bookmarkEnd w:id="0"/>
            <w:r w:rsidR="005816CF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000</w:t>
            </w:r>
          </w:p>
        </w:tc>
      </w:tr>
      <w:tr w:rsidR="00A235E8" w:rsidRPr="00A36F5D" w:rsidTr="008518A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35E8" w:rsidRPr="00A36F5D" w:rsidRDefault="004C1D67" w:rsidP="00A23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235E8" w:rsidRPr="00A36F5D" w:rsidRDefault="00A235E8" w:rsidP="00A23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Көтеру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биіктігі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18 м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автогидро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көтергіштер</w:t>
            </w:r>
            <w:proofErr w:type="spellEnd"/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235E8" w:rsidRPr="00A36F5D" w:rsidRDefault="00A235E8" w:rsidP="00A23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маш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.-ч                                                                     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A235E8" w:rsidRPr="00A36F5D" w:rsidRDefault="00F00FD1" w:rsidP="00F00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00FD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қажеттілік</w:t>
            </w:r>
            <w:proofErr w:type="spellEnd"/>
            <w:r w:rsidRPr="00F00FD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00FD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бойынша</w:t>
            </w:r>
            <w:proofErr w:type="spellEnd"/>
          </w:p>
        </w:tc>
      </w:tr>
      <w:tr w:rsidR="00A235E8" w:rsidRPr="00A36F5D" w:rsidTr="00F02D4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35E8" w:rsidRPr="00A36F5D" w:rsidRDefault="004C1D67" w:rsidP="00A23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235E8" w:rsidRPr="00A36F5D" w:rsidRDefault="00A235E8" w:rsidP="00A23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Жүк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көтергіштігі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5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тоннаға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дейінгі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борттық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автомобильдер</w:t>
            </w:r>
            <w:proofErr w:type="spellEnd"/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235E8" w:rsidRPr="00A36F5D" w:rsidRDefault="00A235E8" w:rsidP="00A23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маш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.-ч                                                                     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35E8" w:rsidRPr="00A36F5D" w:rsidRDefault="00F00FD1" w:rsidP="00F00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00FD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қажеттілік</w:t>
            </w:r>
            <w:proofErr w:type="spellEnd"/>
            <w:r w:rsidRPr="00F00FD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00FD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бойынша</w:t>
            </w:r>
            <w:proofErr w:type="spellEnd"/>
          </w:p>
        </w:tc>
      </w:tr>
    </w:tbl>
    <w:p w:rsidR="008518AF" w:rsidRPr="00A36F5D" w:rsidRDefault="008518AF" w:rsidP="008518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00FD1" w:rsidRPr="004C1D67" w:rsidRDefault="00F00FD1" w:rsidP="004C1D67">
      <w:pPr>
        <w:rPr>
          <w:rFonts w:ascii="Times New Roman" w:hAnsi="Times New Roman" w:cs="Times New Roman"/>
          <w:sz w:val="28"/>
          <w:szCs w:val="28"/>
        </w:rPr>
      </w:pPr>
      <w:r w:rsidRPr="00F00FD1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өтінімі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жасалғаннан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мерзімде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</w:p>
    <w:p w:rsidR="00F00FD1" w:rsidRPr="00F00FD1" w:rsidRDefault="00F00FD1" w:rsidP="00F00FD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00FD1">
        <w:rPr>
          <w:rFonts w:ascii="Times New Roman" w:hAnsi="Times New Roman" w:cs="Times New Roman"/>
          <w:sz w:val="28"/>
          <w:szCs w:val="28"/>
        </w:rPr>
        <w:t xml:space="preserve">2. </w:t>
      </w:r>
      <w:r w:rsidR="004C1D67" w:rsidRPr="004C1D6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>.</w:t>
      </w:r>
    </w:p>
    <w:p w:rsidR="00301547" w:rsidRPr="00301547" w:rsidRDefault="00301547" w:rsidP="00301547">
      <w:pPr>
        <w:rPr>
          <w:rFonts w:ascii="Times New Roman" w:hAnsi="Times New Roman" w:cs="Times New Roman"/>
          <w:sz w:val="28"/>
          <w:szCs w:val="28"/>
        </w:rPr>
      </w:pPr>
      <w:r w:rsidRPr="00301547">
        <w:rPr>
          <w:rFonts w:ascii="Times New Roman" w:hAnsi="Times New Roman" w:cs="Times New Roman"/>
          <w:sz w:val="28"/>
          <w:szCs w:val="28"/>
        </w:rPr>
        <w:t>3.</w:t>
      </w:r>
      <w:r w:rsidRPr="00301547">
        <w:rPr>
          <w:rFonts w:ascii="Times New Roman" w:hAnsi="Times New Roman" w:cs="Times New Roman"/>
          <w:sz w:val="28"/>
          <w:szCs w:val="28"/>
        </w:rPr>
        <w:tab/>
        <w:t>Необходимые допуски, разрешения за счет Поставщика</w:t>
      </w:r>
    </w:p>
    <w:p w:rsidR="00301547" w:rsidRPr="00F00FD1" w:rsidRDefault="00301547" w:rsidP="003015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30154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3015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3015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3015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рұқсаттар</w:t>
      </w:r>
      <w:proofErr w:type="spellEnd"/>
      <w:r w:rsidRPr="003015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рұқсаттар</w:t>
      </w:r>
      <w:proofErr w:type="spellEnd"/>
    </w:p>
    <w:p w:rsidR="00301547" w:rsidRPr="00301547" w:rsidRDefault="00301547" w:rsidP="003015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00FD1" w:rsidRPr="00F00FD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00FD1" w:rsidRPr="00F00FD1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="00F00FD1" w:rsidRPr="00F00F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FD1" w:rsidRPr="00F00FD1"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 w:rsidR="00F00FD1" w:rsidRPr="00F00F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FD1" w:rsidRPr="00F00FD1">
        <w:rPr>
          <w:rFonts w:ascii="Times New Roman" w:hAnsi="Times New Roman" w:cs="Times New Roman"/>
          <w:sz w:val="28"/>
          <w:szCs w:val="28"/>
        </w:rPr>
        <w:t>қатыспас</w:t>
      </w:r>
      <w:proofErr w:type="spellEnd"/>
      <w:r w:rsidR="00F00FD1" w:rsidRPr="00F00F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FD1" w:rsidRPr="00F00FD1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="00F00FD1" w:rsidRPr="00F00FD1">
        <w:rPr>
          <w:rFonts w:ascii="Times New Roman" w:hAnsi="Times New Roman" w:cs="Times New Roman"/>
          <w:sz w:val="28"/>
          <w:szCs w:val="28"/>
        </w:rPr>
        <w:t xml:space="preserve"> </w:t>
      </w:r>
      <w:r w:rsidR="004C1D67" w:rsidRPr="004C1D67">
        <w:rPr>
          <w:rFonts w:ascii="Times New Roman" w:hAnsi="Times New Roman" w:cs="Times New Roman"/>
          <w:sz w:val="28"/>
          <w:szCs w:val="28"/>
        </w:rPr>
        <w:t>87085533581</w:t>
      </w:r>
      <w:r w:rsidR="00F00FD1" w:rsidRPr="00F00FD1">
        <w:rPr>
          <w:rFonts w:ascii="Times New Roman" w:hAnsi="Times New Roman" w:cs="Times New Roman"/>
          <w:sz w:val="28"/>
          <w:szCs w:val="28"/>
        </w:rPr>
        <w:t xml:space="preserve"> телефоны </w:t>
      </w:r>
      <w:proofErr w:type="spellStart"/>
      <w:r w:rsidR="00F00FD1" w:rsidRPr="00F00FD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F00FD1" w:rsidRPr="00F00F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FD1" w:rsidRPr="00F00FD1">
        <w:rPr>
          <w:rFonts w:ascii="Times New Roman" w:hAnsi="Times New Roman" w:cs="Times New Roman"/>
          <w:sz w:val="28"/>
          <w:szCs w:val="28"/>
        </w:rPr>
        <w:t>нюанстарды</w:t>
      </w:r>
      <w:proofErr w:type="spellEnd"/>
      <w:r w:rsidR="00F00FD1" w:rsidRPr="00F00F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FD1" w:rsidRPr="00F00FD1">
        <w:rPr>
          <w:rFonts w:ascii="Times New Roman" w:hAnsi="Times New Roman" w:cs="Times New Roman"/>
          <w:sz w:val="28"/>
          <w:szCs w:val="28"/>
        </w:rPr>
        <w:t>нақтылаңыз</w:t>
      </w:r>
      <w:proofErr w:type="spellEnd"/>
      <w:r w:rsidRPr="00301547">
        <w:t xml:space="preserve"> </w:t>
      </w:r>
      <w:r w:rsidRPr="00301547">
        <w:rPr>
          <w:rFonts w:ascii="Times New Roman" w:hAnsi="Times New Roman" w:cs="Times New Roman"/>
          <w:sz w:val="28"/>
          <w:szCs w:val="28"/>
        </w:rPr>
        <w:t>6. на предоставленные услуги предоставить сметный расчет, АВР</w:t>
      </w:r>
    </w:p>
    <w:p w:rsidR="00F00FD1" w:rsidRPr="00F00FD1" w:rsidRDefault="00301547" w:rsidP="00301547">
      <w:pPr>
        <w:rPr>
          <w:rFonts w:ascii="Times New Roman" w:hAnsi="Times New Roman" w:cs="Times New Roman"/>
          <w:sz w:val="28"/>
          <w:szCs w:val="28"/>
        </w:rPr>
      </w:pPr>
      <w:r w:rsidRPr="00301547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ұсынылған</w:t>
      </w:r>
      <w:proofErr w:type="spellEnd"/>
      <w:r w:rsidRPr="003015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қызметтерге</w:t>
      </w:r>
      <w:proofErr w:type="spellEnd"/>
      <w:r w:rsidRPr="003015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3015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3015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301547">
        <w:rPr>
          <w:rFonts w:ascii="Times New Roman" w:hAnsi="Times New Roman" w:cs="Times New Roman"/>
          <w:sz w:val="28"/>
          <w:szCs w:val="28"/>
        </w:rPr>
        <w:t>, АВР</w:t>
      </w:r>
    </w:p>
    <w:p w:rsidR="008518AF" w:rsidRDefault="00301547" w:rsidP="00F00FD1">
      <w:r>
        <w:rPr>
          <w:rFonts w:ascii="Times New Roman" w:hAnsi="Times New Roman" w:cs="Times New Roman"/>
          <w:sz w:val="28"/>
          <w:szCs w:val="28"/>
        </w:rPr>
        <w:t>7</w:t>
      </w:r>
      <w:r w:rsidR="00F00FD1" w:rsidRPr="00F00FD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00FD1" w:rsidRPr="00F00FD1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="00F00FD1" w:rsidRPr="00F00FD1">
        <w:rPr>
          <w:rFonts w:ascii="Times New Roman" w:hAnsi="Times New Roman" w:cs="Times New Roman"/>
          <w:sz w:val="28"/>
          <w:szCs w:val="28"/>
        </w:rPr>
        <w:t xml:space="preserve"> техника мен </w:t>
      </w:r>
      <w:r w:rsidR="008518AF">
        <w:rPr>
          <w:noProof/>
        </w:rPr>
        <mc:AlternateContent>
          <mc:Choice Requires="wps">
            <w:drawing>
              <wp:inline distT="0" distB="0" distL="0" distR="0" wp14:anchorId="276B3653" wp14:editId="473E2666">
                <wp:extent cx="304800" cy="304800"/>
                <wp:effectExtent l="0" t="0" r="0" b="0"/>
                <wp:docPr id="3" name="AutoShape 2" descr="blob:https://web.whatsapp.com/7d4ccf24-1a61-4a4c-89d6-248f280381a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F23899" id="AutoShape 2" o:spid="_x0000_s1026" alt="blob:https://web.whatsapp.com/7d4ccf24-1a61-4a4c-89d6-248f280381a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Wv0Nk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tbl>
      <w:tblPr>
        <w:tblW w:w="10316" w:type="dxa"/>
        <w:tblInd w:w="-81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"/>
        <w:gridCol w:w="407"/>
        <w:gridCol w:w="253"/>
        <w:gridCol w:w="6400"/>
        <w:gridCol w:w="715"/>
        <w:gridCol w:w="945"/>
        <w:gridCol w:w="226"/>
        <w:gridCol w:w="567"/>
        <w:gridCol w:w="788"/>
      </w:tblGrid>
      <w:tr w:rsidR="008518AF" w:rsidTr="005A0548">
        <w:trPr>
          <w:gridAfter w:val="1"/>
          <w:wAfter w:w="788" w:type="dxa"/>
          <w:trHeight w:val="305"/>
        </w:trPr>
        <w:tc>
          <w:tcPr>
            <w:tcW w:w="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235E8" w:rsidRDefault="00A235E8" w:rsidP="00F00FD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8518AF" w:rsidRPr="002753A3" w:rsidRDefault="005A0548" w:rsidP="005A054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                              </w:t>
            </w:r>
            <w:r w:rsidR="008518AF" w:rsidRPr="002753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Техническая спецификация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518AF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518AF" w:rsidTr="005A0548">
        <w:trPr>
          <w:gridAfter w:val="1"/>
          <w:wAfter w:w="788" w:type="dxa"/>
          <w:trHeight w:val="290"/>
        </w:trPr>
        <w:tc>
          <w:tcPr>
            <w:tcW w:w="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18AF" w:rsidRPr="002770C4" w:rsidRDefault="008518AF" w:rsidP="008518A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02D41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Pr="008518AF">
              <w:rPr>
                <w:rFonts w:ascii="Times New Roman" w:hAnsi="Times New Roman" w:cs="Times New Roman"/>
                <w:b/>
                <w:sz w:val="28"/>
                <w:szCs w:val="28"/>
              </w:rPr>
              <w:t>Услуги по техническому обслуживанию электрического, электрораспределительного/регулирующего оборудования и аналогичной аппаратуры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Pr="002770C4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518AF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518AF" w:rsidTr="005A0548">
        <w:trPr>
          <w:gridAfter w:val="1"/>
          <w:wAfter w:w="788" w:type="dxa"/>
          <w:trHeight w:val="290"/>
        </w:trPr>
        <w:tc>
          <w:tcPr>
            <w:tcW w:w="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18AF" w:rsidRPr="002753A3" w:rsidRDefault="008518AF" w:rsidP="008518A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3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Место поставки   </w:t>
            </w:r>
            <w:r w:rsidRPr="002753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Восточно-Казахстанская область, Глубоковский район, </w:t>
            </w:r>
            <w:proofErr w:type="spellStart"/>
            <w:r w:rsidRPr="002753A3">
              <w:rPr>
                <w:rFonts w:ascii="Times New Roman" w:eastAsia="Times New Roman" w:hAnsi="Times New Roman" w:cs="Times New Roman"/>
                <w:sz w:val="28"/>
                <w:szCs w:val="28"/>
              </w:rPr>
              <w:t>Черемшанский</w:t>
            </w:r>
            <w:proofErr w:type="spellEnd"/>
            <w:r w:rsidRPr="002753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сельский округ, </w:t>
            </w:r>
            <w:proofErr w:type="spellStart"/>
            <w:r w:rsidRPr="002753A3">
              <w:rPr>
                <w:rFonts w:ascii="Times New Roman" w:eastAsia="Times New Roman" w:hAnsi="Times New Roman" w:cs="Times New Roman"/>
                <w:sz w:val="28"/>
                <w:szCs w:val="28"/>
              </w:rPr>
              <w:t>с.Черемшанка</w:t>
            </w:r>
            <w:proofErr w:type="spellEnd"/>
            <w:r w:rsidRPr="002753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518AF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518AF" w:rsidRPr="00787B27" w:rsidTr="005A0548">
        <w:trPr>
          <w:gridAfter w:val="1"/>
          <w:wAfter w:w="788" w:type="dxa"/>
          <w:trHeight w:val="348"/>
        </w:trPr>
        <w:tc>
          <w:tcPr>
            <w:tcW w:w="4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18AF" w:rsidRPr="00787B27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3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18AF" w:rsidRPr="00787B27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18AF" w:rsidRPr="00787B27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18AF" w:rsidRPr="00787B27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518AF" w:rsidRPr="00787B27" w:rsidTr="005A05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05"/>
        </w:trPr>
        <w:tc>
          <w:tcPr>
            <w:tcW w:w="66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8AF" w:rsidRPr="00787B27" w:rsidRDefault="008518AF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№№         </w:t>
            </w:r>
            <w:proofErr w:type="spellStart"/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>пп</w:t>
            </w:r>
            <w:proofErr w:type="spellEnd"/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8AF" w:rsidRPr="00787B27" w:rsidRDefault="008518AF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 работ</w:t>
            </w:r>
          </w:p>
        </w:tc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8AF" w:rsidRPr="00787B27" w:rsidRDefault="008518AF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5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518AF" w:rsidRPr="00787B27" w:rsidRDefault="008518AF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8518AF" w:rsidRPr="00787B27" w:rsidTr="005A05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05"/>
        </w:trPr>
        <w:tc>
          <w:tcPr>
            <w:tcW w:w="66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8AF" w:rsidRPr="00787B27" w:rsidRDefault="008518AF" w:rsidP="00851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8AF" w:rsidRPr="00787B27" w:rsidRDefault="008518AF" w:rsidP="00851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8AF" w:rsidRPr="00787B27" w:rsidRDefault="008518AF" w:rsidP="00851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518AF" w:rsidRPr="00787B27" w:rsidRDefault="008518AF" w:rsidP="00851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518AF" w:rsidRPr="00787B27" w:rsidTr="005A05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8AF" w:rsidRPr="00787B27" w:rsidRDefault="008518AF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8AF" w:rsidRPr="00787B27" w:rsidRDefault="008518AF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8AF" w:rsidRPr="00787B27" w:rsidRDefault="008518AF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8AF" w:rsidRPr="00787B27" w:rsidRDefault="008518AF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518AF" w:rsidRPr="00787B27" w:rsidTr="005A05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18AF" w:rsidRPr="00787B27" w:rsidRDefault="008518AF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518AF" w:rsidRPr="00787B27" w:rsidRDefault="004C1D67" w:rsidP="00851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Покраска электрических столбов</w:t>
            </w:r>
            <w:r w:rsidR="008518AF" w:rsidRPr="00F02D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8AF" w:rsidRPr="00787B27" w:rsidRDefault="008518AF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шт.                                                                        </w:t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18AF" w:rsidRPr="00787B27" w:rsidRDefault="00A235E8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244</w:t>
            </w:r>
          </w:p>
        </w:tc>
      </w:tr>
      <w:tr w:rsidR="00A235E8" w:rsidRPr="00787B27" w:rsidTr="005A05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A235E8" w:rsidRPr="00787B27" w:rsidRDefault="00A235E8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235E8" w:rsidRDefault="00A235E8" w:rsidP="004C1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Замена </w:t>
            </w:r>
            <w:r w:rsidRPr="00A235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C1D67">
              <w:rPr>
                <w:rFonts w:ascii="Times New Roman" w:eastAsia="Times New Roman" w:hAnsi="Times New Roman" w:cs="Times New Roman"/>
                <w:sz w:val="28"/>
                <w:szCs w:val="28"/>
              </w:rPr>
              <w:t>столба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235E8" w:rsidRPr="00787B27" w:rsidRDefault="00A235E8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58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A235E8" w:rsidRPr="005A0548" w:rsidRDefault="004C1D67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235E8" w:rsidRPr="00787B27" w:rsidTr="005A05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A235E8" w:rsidRDefault="004C1D67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235E8" w:rsidRDefault="00A235E8" w:rsidP="00A23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Pr="00A235E8">
              <w:rPr>
                <w:rFonts w:ascii="Times New Roman" w:eastAsia="Times New Roman" w:hAnsi="Times New Roman" w:cs="Times New Roman"/>
                <w:sz w:val="28"/>
                <w:szCs w:val="28"/>
              </w:rPr>
              <w:t>амена  кабеля</w:t>
            </w:r>
            <w:proofErr w:type="gramEnd"/>
            <w:r w:rsidRPr="00A235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 35 </w:t>
            </w:r>
            <w:proofErr w:type="spellStart"/>
            <w:r w:rsidRPr="00A235E8">
              <w:rPr>
                <w:rFonts w:ascii="Times New Roman" w:eastAsia="Times New Roman" w:hAnsi="Times New Roman" w:cs="Times New Roman"/>
                <w:sz w:val="28"/>
                <w:szCs w:val="28"/>
              </w:rPr>
              <w:t>кВ</w:t>
            </w:r>
            <w:proofErr w:type="spellEnd"/>
            <w:r w:rsidRPr="00A235E8">
              <w:rPr>
                <w:rFonts w:ascii="Times New Roman" w:eastAsia="Times New Roman" w:hAnsi="Times New Roman" w:cs="Times New Roman"/>
                <w:sz w:val="28"/>
                <w:szCs w:val="28"/>
              </w:rPr>
              <w:t>, масса 1 м до 4 кг. Подвешивание на тросе  НР=72 %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235E8" w:rsidRDefault="00A235E8" w:rsidP="00A23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35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 кабеля                                                                        </w:t>
            </w:r>
            <w:r w:rsidRPr="00A235E8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A235E8" w:rsidRDefault="004C1D67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 </w:t>
            </w:r>
            <w:r w:rsidR="000D210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5A0548">
              <w:rPr>
                <w:rFonts w:ascii="Times New Roman" w:eastAsia="Times New Roman" w:hAnsi="Times New Roman" w:cs="Times New Roman"/>
                <w:sz w:val="28"/>
                <w:szCs w:val="28"/>
              </w:rPr>
              <w:t>000</w:t>
            </w:r>
          </w:p>
        </w:tc>
      </w:tr>
      <w:tr w:rsidR="008518AF" w:rsidRPr="00787B27" w:rsidTr="005A05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18AF" w:rsidRPr="00787B27" w:rsidRDefault="00A235E8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518AF" w:rsidRPr="00787B27" w:rsidRDefault="008518AF" w:rsidP="00851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2D41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Автогидроподъемники высотой подъема 18 м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8AF" w:rsidRDefault="008518AF" w:rsidP="008518AF">
            <w:proofErr w:type="spellStart"/>
            <w:r w:rsidRPr="00604591">
              <w:rPr>
                <w:rFonts w:ascii="Times New Roman" w:eastAsia="Times New Roman" w:hAnsi="Times New Roman" w:cs="Times New Roman"/>
                <w:sz w:val="28"/>
                <w:szCs w:val="28"/>
              </w:rPr>
              <w:t>маш</w:t>
            </w:r>
            <w:proofErr w:type="spellEnd"/>
            <w:r w:rsidRPr="006045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.-ч                                                                     </w:t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8518AF" w:rsidRPr="00F00FD1" w:rsidRDefault="00F00FD1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 потребности</w:t>
            </w:r>
          </w:p>
        </w:tc>
      </w:tr>
      <w:tr w:rsidR="008518AF" w:rsidRPr="00787B27" w:rsidTr="005A05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18AF" w:rsidRPr="00787B27" w:rsidRDefault="00A235E8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518AF" w:rsidRPr="00787B27" w:rsidRDefault="008518AF" w:rsidP="00851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2D41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Автомобили бортовые грузоподъёмностью до 5 т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8AF" w:rsidRDefault="008518AF" w:rsidP="008518AF">
            <w:proofErr w:type="spellStart"/>
            <w:r w:rsidRPr="00604591">
              <w:rPr>
                <w:rFonts w:ascii="Times New Roman" w:eastAsia="Times New Roman" w:hAnsi="Times New Roman" w:cs="Times New Roman"/>
                <w:sz w:val="28"/>
                <w:szCs w:val="28"/>
              </w:rPr>
              <w:t>маш</w:t>
            </w:r>
            <w:proofErr w:type="spellEnd"/>
            <w:r w:rsidRPr="006045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.-ч                                                                     </w:t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18AF" w:rsidRPr="00F00FD1" w:rsidRDefault="00F00FD1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 потребности</w:t>
            </w:r>
          </w:p>
        </w:tc>
      </w:tr>
    </w:tbl>
    <w:p w:rsidR="008518AF" w:rsidRDefault="008518AF" w:rsidP="008518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518AF" w:rsidRPr="00787B27" w:rsidRDefault="004C1D67" w:rsidP="008518A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Выполнить работы </w:t>
      </w:r>
      <w:r w:rsidR="00F00FD1">
        <w:rPr>
          <w:rFonts w:ascii="Times New Roman" w:hAnsi="Times New Roman" w:cs="Times New Roman"/>
          <w:sz w:val="28"/>
          <w:szCs w:val="28"/>
        </w:rPr>
        <w:t xml:space="preserve">  в </w:t>
      </w:r>
      <w:proofErr w:type="gramStart"/>
      <w:r w:rsidR="00F00FD1">
        <w:rPr>
          <w:rFonts w:ascii="Times New Roman" w:hAnsi="Times New Roman" w:cs="Times New Roman"/>
          <w:sz w:val="28"/>
          <w:szCs w:val="28"/>
        </w:rPr>
        <w:t xml:space="preserve">течении </w:t>
      </w:r>
      <w:r w:rsidR="00A235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дней после заключения договора</w:t>
      </w:r>
      <w:r w:rsidR="008518AF" w:rsidRPr="00787B27">
        <w:rPr>
          <w:rFonts w:ascii="Times New Roman" w:hAnsi="Times New Roman" w:cs="Times New Roman"/>
          <w:sz w:val="28"/>
          <w:szCs w:val="28"/>
        </w:rPr>
        <w:t xml:space="preserve">  по заявке Заказчика</w:t>
      </w:r>
      <w:r w:rsidR="00F00FD1">
        <w:rPr>
          <w:rFonts w:ascii="Times New Roman" w:hAnsi="Times New Roman" w:cs="Times New Roman"/>
          <w:sz w:val="28"/>
          <w:szCs w:val="28"/>
        </w:rPr>
        <w:t xml:space="preserve"> и в установленный срок </w:t>
      </w:r>
    </w:p>
    <w:p w:rsidR="008518AF" w:rsidRDefault="008518AF" w:rsidP="008518A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87B27">
        <w:rPr>
          <w:rFonts w:ascii="Times New Roman" w:hAnsi="Times New Roman" w:cs="Times New Roman"/>
          <w:sz w:val="28"/>
          <w:szCs w:val="28"/>
        </w:rPr>
        <w:t>Материалы</w:t>
      </w:r>
      <w:r w:rsidR="00A235E8">
        <w:rPr>
          <w:rFonts w:ascii="Times New Roman" w:hAnsi="Times New Roman" w:cs="Times New Roman"/>
          <w:sz w:val="28"/>
          <w:szCs w:val="28"/>
        </w:rPr>
        <w:t xml:space="preserve"> для ремонта </w:t>
      </w:r>
      <w:r w:rsidRPr="00787B27">
        <w:rPr>
          <w:rFonts w:ascii="Times New Roman" w:hAnsi="Times New Roman" w:cs="Times New Roman"/>
          <w:sz w:val="28"/>
          <w:szCs w:val="28"/>
        </w:rPr>
        <w:t>входят в стоимость работ</w:t>
      </w:r>
      <w:r>
        <w:rPr>
          <w:rFonts w:ascii="Times New Roman" w:hAnsi="Times New Roman" w:cs="Times New Roman"/>
          <w:sz w:val="28"/>
          <w:szCs w:val="28"/>
        </w:rPr>
        <w:t xml:space="preserve"> и должны быть новыми и качественными.</w:t>
      </w:r>
    </w:p>
    <w:p w:rsidR="00301547" w:rsidRDefault="00301547" w:rsidP="008518A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Необходимые допуски, разрешения за счет Поставщика</w:t>
      </w:r>
    </w:p>
    <w:p w:rsidR="00F00FD1" w:rsidRDefault="00F00FD1" w:rsidP="00F00FD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чем принять участие в закупке уточните нюансы по телефону:</w:t>
      </w:r>
      <w:r w:rsidR="004C1D67">
        <w:rPr>
          <w:rFonts w:ascii="Times New Roman" w:hAnsi="Times New Roman" w:cs="Times New Roman"/>
          <w:sz w:val="28"/>
          <w:szCs w:val="28"/>
        </w:rPr>
        <w:t>87085533581</w:t>
      </w:r>
    </w:p>
    <w:p w:rsidR="00F00FD1" w:rsidRDefault="00F00FD1" w:rsidP="00F00FD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специализированной техники и специалистов</w:t>
      </w:r>
    </w:p>
    <w:p w:rsidR="00301547" w:rsidRPr="00F00FD1" w:rsidRDefault="00301547" w:rsidP="00F00FD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выполненные услуги предоставить сметный расчет, АВР</w:t>
      </w:r>
    </w:p>
    <w:p w:rsidR="008518AF" w:rsidRDefault="008518AF" w:rsidP="008518AF">
      <w:pPr>
        <w:spacing w:line="240" w:lineRule="auto"/>
        <w:ind w:left="360"/>
      </w:pPr>
      <w:r>
        <w:rPr>
          <w:noProof/>
        </w:rPr>
        <mc:AlternateContent>
          <mc:Choice Requires="wps">
            <w:drawing>
              <wp:inline distT="0" distB="0" distL="0" distR="0" wp14:anchorId="62AE3A45" wp14:editId="50FE5629">
                <wp:extent cx="304800" cy="304800"/>
                <wp:effectExtent l="0" t="0" r="0" b="0"/>
                <wp:docPr id="4" name="AutoShape 1" descr="blob:https://web.whatsapp.com/7d4ccf24-1a61-4a4c-89d6-248f280381a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68A27A" id="AutoShape 1" o:spid="_x0000_s1026" alt="blob:https://web.whatsapp.com/7d4ccf24-1a61-4a4c-89d6-248f280381a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EMxLd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>
        <w:t xml:space="preserve"> </w:t>
      </w:r>
    </w:p>
    <w:p w:rsidR="008518AF" w:rsidRDefault="008518AF" w:rsidP="008518AF">
      <w:r>
        <w:rPr>
          <w:noProof/>
        </w:rPr>
        <mc:AlternateContent>
          <mc:Choice Requires="wps">
            <w:drawing>
              <wp:inline distT="0" distB="0" distL="0" distR="0" wp14:anchorId="483C4EB7" wp14:editId="4CA4AAEE">
                <wp:extent cx="304800" cy="304800"/>
                <wp:effectExtent l="0" t="0" r="0" b="0"/>
                <wp:docPr id="5" name="AutoShape 2" descr="blob:https://web.whatsapp.com/7d4ccf24-1a61-4a4c-89d6-248f280381a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EA8E9E" id="AutoShape 2" o:spid="_x0000_s1026" alt="blob:https://web.whatsapp.com/7d4ccf24-1a61-4a4c-89d6-248f280381a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Dlkngu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787B27" w:rsidRPr="008518AF" w:rsidRDefault="00787B27" w:rsidP="008518AF">
      <w:pPr>
        <w:ind w:firstLine="708"/>
      </w:pPr>
    </w:p>
    <w:sectPr w:rsidR="00787B27" w:rsidRPr="008518AF" w:rsidSect="00823510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F126F"/>
    <w:multiLevelType w:val="hybridMultilevel"/>
    <w:tmpl w:val="97AE6BDA"/>
    <w:lvl w:ilvl="0" w:tplc="C786D2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B5B0D"/>
    <w:multiLevelType w:val="hybridMultilevel"/>
    <w:tmpl w:val="D9182CB8"/>
    <w:lvl w:ilvl="0" w:tplc="C786D2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16759B"/>
    <w:multiLevelType w:val="hybridMultilevel"/>
    <w:tmpl w:val="AD787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104"/>
    <w:rsid w:val="000D2102"/>
    <w:rsid w:val="001D0A51"/>
    <w:rsid w:val="001D4D24"/>
    <w:rsid w:val="00235E17"/>
    <w:rsid w:val="002770C4"/>
    <w:rsid w:val="00301547"/>
    <w:rsid w:val="0031528C"/>
    <w:rsid w:val="00330785"/>
    <w:rsid w:val="003C53C9"/>
    <w:rsid w:val="003C6FE6"/>
    <w:rsid w:val="00446DE2"/>
    <w:rsid w:val="004C1D67"/>
    <w:rsid w:val="005121A2"/>
    <w:rsid w:val="005816CF"/>
    <w:rsid w:val="005A0548"/>
    <w:rsid w:val="005B33A8"/>
    <w:rsid w:val="005E20E4"/>
    <w:rsid w:val="00673FE9"/>
    <w:rsid w:val="006A225C"/>
    <w:rsid w:val="006B6654"/>
    <w:rsid w:val="006D39FC"/>
    <w:rsid w:val="00720C28"/>
    <w:rsid w:val="00787B27"/>
    <w:rsid w:val="00823510"/>
    <w:rsid w:val="008518AF"/>
    <w:rsid w:val="00896B6D"/>
    <w:rsid w:val="008C49F7"/>
    <w:rsid w:val="00947D37"/>
    <w:rsid w:val="009D1817"/>
    <w:rsid w:val="00A015D7"/>
    <w:rsid w:val="00A235E8"/>
    <w:rsid w:val="00A36F5D"/>
    <w:rsid w:val="00A54713"/>
    <w:rsid w:val="00A72C39"/>
    <w:rsid w:val="00A808AA"/>
    <w:rsid w:val="00BC79D9"/>
    <w:rsid w:val="00BF1104"/>
    <w:rsid w:val="00CD49C7"/>
    <w:rsid w:val="00D84002"/>
    <w:rsid w:val="00DA1B54"/>
    <w:rsid w:val="00E07835"/>
    <w:rsid w:val="00E21C1B"/>
    <w:rsid w:val="00F00FD1"/>
    <w:rsid w:val="00F02D41"/>
    <w:rsid w:val="00FA2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5DD3F"/>
  <w15:docId w15:val="{391D7FC8-1D16-41A1-BE6F-10D9CC6D4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B27"/>
    <w:pPr>
      <w:ind w:left="720"/>
      <w:contextualSpacing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518A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518AF"/>
    <w:rPr>
      <w:rFonts w:ascii="Arial" w:eastAsia="Times New Roman" w:hAnsi="Arial" w:cs="Arial"/>
      <w:vanish/>
      <w:sz w:val="16"/>
      <w:szCs w:val="16"/>
    </w:rPr>
  </w:style>
  <w:style w:type="character" w:customStyle="1" w:styleId="translate-textareawrap">
    <w:name w:val="translate-textareawrap"/>
    <w:basedOn w:val="a0"/>
    <w:rsid w:val="008518AF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518A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518AF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9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41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1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5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7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1058;&#1077;&#1093;%20&#1089;&#1087;&#1077;&#1094;&#1080;&#1092;&#1080;&#1082;&#1072;&#1094;&#1080;&#1103;%20&#1088;&#1077;&#1084;&#1086;&#1085;&#1090;%20&#1086;&#1089;&#1074;&#1077;&#1097;&#1077;&#1085;&#1080;&#1103;%2019.10.%202017-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12971-5CDF-4EAD-B683-9E73F37FA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Тех спецификация ремонт освещения 19.10. 2017-1.dotx</Template>
  <TotalTime>0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</cp:lastModifiedBy>
  <cp:revision>4</cp:revision>
  <dcterms:created xsi:type="dcterms:W3CDTF">2026-10-15T06:15:00Z</dcterms:created>
  <dcterms:modified xsi:type="dcterms:W3CDTF">2026-10-15T13:47:00Z</dcterms:modified>
</cp:coreProperties>
</file>